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0B8A5" w14:textId="1178E565" w:rsidR="00A92A9B" w:rsidRPr="00914D5D" w:rsidRDefault="00902A25" w:rsidP="00F34845">
      <w:pPr>
        <w:tabs>
          <w:tab w:val="left" w:pos="3544"/>
          <w:tab w:val="left" w:pos="3686"/>
        </w:tabs>
        <w:spacing w:after="0" w:line="240" w:lineRule="auto"/>
        <w:ind w:right="17"/>
        <w:rPr>
          <w:rFonts w:ascii="Letter-join No-Lead 40" w:hAnsi="Letter-join No-Lead 40"/>
          <w:color w:val="000000" w:themeColor="text1"/>
          <w:sz w:val="44"/>
          <w:szCs w:val="44"/>
        </w:rPr>
      </w:pPr>
      <w:r w:rsidRPr="00AB2201">
        <w:rPr>
          <w:rFonts w:ascii="Letter-join No-Lead 40" w:hAnsi="Letter-join No-Lead 40"/>
          <w:noProof/>
          <w:color w:val="FF5337"/>
          <w:sz w:val="24"/>
          <w:szCs w:val="24"/>
        </w:rPr>
        <w:drawing>
          <wp:anchor distT="0" distB="0" distL="114300" distR="114300" simplePos="0" relativeHeight="251676688" behindDoc="1" locked="0" layoutInCell="1" allowOverlap="1" wp14:anchorId="41EAC447" wp14:editId="5B68F9B1">
            <wp:simplePos x="0" y="0"/>
            <wp:positionH relativeFrom="column">
              <wp:posOffset>0</wp:posOffset>
            </wp:positionH>
            <wp:positionV relativeFrom="paragraph">
              <wp:posOffset>4445</wp:posOffset>
            </wp:positionV>
            <wp:extent cx="1676400" cy="1025137"/>
            <wp:effectExtent l="0" t="0" r="0" b="3810"/>
            <wp:wrapTight wrapText="bothSides">
              <wp:wrapPolygon edited="0">
                <wp:start x="0" y="0"/>
                <wp:lineTo x="0" y="21279"/>
                <wp:lineTo x="21355" y="21279"/>
                <wp:lineTo x="21355" y="0"/>
                <wp:lineTo x="0" y="0"/>
              </wp:wrapPolygon>
            </wp:wrapTight>
            <wp:docPr id="959301335"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01335" name="Picture 1" descr="A close-up of a certifica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6400" cy="1025137"/>
                    </a:xfrm>
                    <a:prstGeom prst="rect">
                      <a:avLst/>
                    </a:prstGeom>
                  </pic:spPr>
                </pic:pic>
              </a:graphicData>
            </a:graphic>
          </wp:anchor>
        </w:drawing>
      </w:r>
      <w:r w:rsidR="002304D5" w:rsidRPr="00AB2201">
        <w:rPr>
          <w:rFonts w:ascii="Letter-join No-Lead 40" w:hAnsi="Letter-join No-Lead 40"/>
          <w:noProof/>
          <w:color w:val="000000" w:themeColor="text1"/>
          <w:sz w:val="24"/>
          <w:szCs w:val="24"/>
        </w:rPr>
        <w:drawing>
          <wp:anchor distT="0" distB="0" distL="114300" distR="114300" simplePos="0" relativeHeight="251658241" behindDoc="0" locked="0" layoutInCell="1" allowOverlap="1" wp14:anchorId="1016C784" wp14:editId="5CC186BC">
            <wp:simplePos x="0" y="0"/>
            <wp:positionH relativeFrom="column">
              <wp:posOffset>8173440</wp:posOffset>
            </wp:positionH>
            <wp:positionV relativeFrom="paragraph">
              <wp:posOffset>635</wp:posOffset>
            </wp:positionV>
            <wp:extent cx="1602475" cy="929030"/>
            <wp:effectExtent l="0" t="0" r="0" b="0"/>
            <wp:wrapNone/>
            <wp:docPr id="1877811451" name="Picture 13" descr="A black background with yellow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1451" name="Picture 13" descr="A black background with yellow and red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l="2669" r="2669"/>
                    <a:stretch>
                      <a:fillRect/>
                    </a:stretch>
                  </pic:blipFill>
                  <pic:spPr bwMode="auto">
                    <a:xfrm>
                      <a:off x="0" y="0"/>
                      <a:ext cx="1602845" cy="929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4D5D">
        <w:rPr>
          <w:rFonts w:ascii="Letter-join No-Lead 40" w:hAnsi="Letter-join No-Lead 40"/>
          <w:color w:val="000000" w:themeColor="text1"/>
          <w:sz w:val="44"/>
          <w:szCs w:val="44"/>
        </w:rPr>
        <w:t>Clima</w:t>
      </w:r>
      <w:r w:rsidR="00A92A9B" w:rsidRPr="00914D5D">
        <w:rPr>
          <w:rFonts w:ascii="Letter-join No-Lead 40" w:hAnsi="Letter-join No-Lead 40"/>
          <w:color w:val="000000" w:themeColor="text1"/>
          <w:sz w:val="44"/>
          <w:szCs w:val="44"/>
        </w:rPr>
        <w:t>te Action Plan</w:t>
      </w:r>
    </w:p>
    <w:p w14:paraId="0A283E61" w14:textId="7DA79DC3" w:rsidR="00A92A9B" w:rsidRPr="00914D5D" w:rsidRDefault="00AA087A" w:rsidP="002304D5">
      <w:pPr>
        <w:tabs>
          <w:tab w:val="left" w:pos="3686"/>
        </w:tabs>
        <w:spacing w:after="0" w:line="240" w:lineRule="auto"/>
        <w:rPr>
          <w:rFonts w:ascii="Letter-join No-Lead 40" w:hAnsi="Letter-join No-Lead 40"/>
          <w:color w:val="FF5237"/>
          <w:sz w:val="44"/>
          <w:szCs w:val="44"/>
        </w:rPr>
      </w:pPr>
      <w:r w:rsidRPr="00914D5D">
        <w:rPr>
          <w:rFonts w:ascii="Letter-join No-Lead 40" w:hAnsi="Letter-join No-Lead 40"/>
          <w:color w:val="FF5237"/>
          <w:sz w:val="44"/>
          <w:szCs w:val="44"/>
        </w:rPr>
        <w:t xml:space="preserve">Christ the King Catholic </w:t>
      </w:r>
      <w:r w:rsidR="00A92A9B" w:rsidRPr="00914D5D">
        <w:rPr>
          <w:rFonts w:ascii="Letter-join No-Lead 40" w:hAnsi="Letter-join No-Lead 40"/>
          <w:color w:val="FF5237"/>
          <w:sz w:val="44"/>
          <w:szCs w:val="44"/>
        </w:rPr>
        <w:t>School</w:t>
      </w:r>
      <w:r w:rsidR="003B6720" w:rsidRPr="00914D5D">
        <w:rPr>
          <w:rFonts w:ascii="Letter-join No-Lead 40" w:hAnsi="Letter-join No-Lead 40"/>
          <w:color w:val="FF5237"/>
          <w:sz w:val="44"/>
          <w:szCs w:val="44"/>
        </w:rPr>
        <w:t xml:space="preserve">, Part of the </w:t>
      </w:r>
      <w:r w:rsidR="00902A25" w:rsidRPr="00914D5D">
        <w:rPr>
          <w:rFonts w:ascii="Letter-join No-Lead 40" w:hAnsi="Letter-join No-Lead 40"/>
          <w:color w:val="FF5237"/>
          <w:sz w:val="44"/>
          <w:szCs w:val="44"/>
        </w:rPr>
        <w:t>Holy Cross MAC</w:t>
      </w:r>
    </w:p>
    <w:p w14:paraId="44EDB7B3" w14:textId="77777777" w:rsidR="00A92A9B" w:rsidRPr="00AB2201" w:rsidRDefault="00A92A9B" w:rsidP="00A92A9B">
      <w:pPr>
        <w:spacing w:after="0" w:line="240" w:lineRule="auto"/>
        <w:ind w:right="17"/>
        <w:rPr>
          <w:rFonts w:ascii="Letter-join No-Lead 40" w:hAnsi="Letter-join No-Lead 40"/>
          <w:color w:val="000000" w:themeColor="text1"/>
          <w:sz w:val="24"/>
          <w:szCs w:val="24"/>
        </w:rPr>
      </w:pPr>
    </w:p>
    <w:p w14:paraId="6EAD2B29" w14:textId="77777777" w:rsidR="00A92A9B" w:rsidRPr="00AB2201" w:rsidRDefault="00A92A9B" w:rsidP="00A92A9B">
      <w:pPr>
        <w:spacing w:after="0" w:line="240" w:lineRule="auto"/>
        <w:ind w:right="17"/>
        <w:rPr>
          <w:rFonts w:ascii="Letter-join No-Lead 40" w:hAnsi="Letter-join No-Lead 40"/>
          <w:color w:val="000000" w:themeColor="text1"/>
          <w:sz w:val="24"/>
          <w:szCs w:val="24"/>
        </w:rPr>
      </w:pPr>
    </w:p>
    <w:p w14:paraId="045DBBA2" w14:textId="12B4E954" w:rsidR="00A92A9B" w:rsidRPr="00914D5D" w:rsidRDefault="00A92A9B" w:rsidP="00902A25">
      <w:pPr>
        <w:spacing w:after="0" w:line="240" w:lineRule="auto"/>
        <w:ind w:right="17"/>
        <w:rPr>
          <w:rFonts w:ascii="Letter-join No-Lead 40" w:hAnsi="Letter-join No-Lead 40"/>
          <w:color w:val="000000" w:themeColor="text1"/>
          <w:sz w:val="44"/>
          <w:szCs w:val="44"/>
        </w:rPr>
      </w:pPr>
      <w:r w:rsidRPr="00914D5D">
        <w:rPr>
          <w:rFonts w:ascii="Letter-join No-Lead 40" w:hAnsi="Letter-join No-Lead 40"/>
          <w:color w:val="000000" w:themeColor="text1"/>
          <w:sz w:val="44"/>
          <w:szCs w:val="44"/>
        </w:rPr>
        <w:t xml:space="preserve">1 year plan </w:t>
      </w:r>
      <w:r w:rsidR="00F34845" w:rsidRPr="00914D5D">
        <w:rPr>
          <w:rFonts w:ascii="Letter-join No-Lead 40" w:hAnsi="Letter-join No-Lead 40"/>
          <w:color w:val="000000" w:themeColor="text1"/>
          <w:sz w:val="44"/>
          <w:szCs w:val="44"/>
        </w:rPr>
        <w:t>Autumn</w:t>
      </w:r>
      <w:r w:rsidRPr="00914D5D">
        <w:rPr>
          <w:rFonts w:ascii="Letter-join No-Lead 40" w:hAnsi="Letter-join No-Lead 40"/>
          <w:color w:val="000000" w:themeColor="text1"/>
          <w:sz w:val="44"/>
          <w:szCs w:val="44"/>
        </w:rPr>
        <w:t xml:space="preserve"> 202</w:t>
      </w:r>
      <w:r w:rsidR="0086064E" w:rsidRPr="00914D5D">
        <w:rPr>
          <w:rFonts w:ascii="Letter-join No-Lead 40" w:hAnsi="Letter-join No-Lead 40"/>
          <w:color w:val="000000" w:themeColor="text1"/>
          <w:sz w:val="44"/>
          <w:szCs w:val="44"/>
        </w:rPr>
        <w:t>5</w:t>
      </w:r>
      <w:r w:rsidRPr="00914D5D">
        <w:rPr>
          <w:rFonts w:ascii="Letter-join No-Lead 40" w:hAnsi="Letter-join No-Lead 40"/>
          <w:color w:val="000000" w:themeColor="text1"/>
          <w:sz w:val="44"/>
          <w:szCs w:val="44"/>
        </w:rPr>
        <w:t xml:space="preserve"> – </w:t>
      </w:r>
      <w:r w:rsidR="00F34845" w:rsidRPr="00914D5D">
        <w:rPr>
          <w:rFonts w:ascii="Letter-join No-Lead 40" w:hAnsi="Letter-join No-Lead 40"/>
          <w:color w:val="000000" w:themeColor="text1"/>
          <w:sz w:val="44"/>
          <w:szCs w:val="44"/>
        </w:rPr>
        <w:t>Autumn</w:t>
      </w:r>
      <w:r w:rsidR="00AD193A" w:rsidRPr="00914D5D">
        <w:rPr>
          <w:rFonts w:ascii="Letter-join No-Lead 40" w:hAnsi="Letter-join No-Lead 40"/>
          <w:color w:val="000000" w:themeColor="text1"/>
          <w:sz w:val="44"/>
          <w:szCs w:val="44"/>
        </w:rPr>
        <w:t xml:space="preserve"> </w:t>
      </w:r>
      <w:r w:rsidRPr="00914D5D">
        <w:rPr>
          <w:rFonts w:ascii="Letter-join No-Lead 40" w:hAnsi="Letter-join No-Lead 40"/>
          <w:color w:val="000000" w:themeColor="text1"/>
          <w:sz w:val="44"/>
          <w:szCs w:val="44"/>
        </w:rPr>
        <w:t>202</w:t>
      </w:r>
      <w:r w:rsidR="0086064E" w:rsidRPr="00914D5D">
        <w:rPr>
          <w:rFonts w:ascii="Letter-join No-Lead 40" w:hAnsi="Letter-join No-Lead 40"/>
          <w:color w:val="000000" w:themeColor="text1"/>
          <w:sz w:val="44"/>
          <w:szCs w:val="44"/>
        </w:rPr>
        <w:t>6</w:t>
      </w:r>
      <w:r w:rsidR="00387BF3" w:rsidRPr="00914D5D">
        <w:rPr>
          <w:rFonts w:ascii="Letter-join No-Lead 40" w:hAnsi="Letter-join No-Lead 40"/>
          <w:color w:val="000000" w:themeColor="text1"/>
          <w:sz w:val="44"/>
          <w:szCs w:val="44"/>
        </w:rPr>
        <w:t xml:space="preserve"> </w:t>
      </w:r>
    </w:p>
    <w:p w14:paraId="1BD1FB9A" w14:textId="035C35FF" w:rsidR="00A92A9B" w:rsidRPr="00AB2201" w:rsidRDefault="00427A8D" w:rsidP="00914D5D">
      <w:pPr>
        <w:spacing w:after="0" w:line="240" w:lineRule="auto"/>
        <w:ind w:right="17"/>
        <w:rPr>
          <w:rFonts w:ascii="Letter-join No-Lead 40" w:hAnsi="Letter-join No-Lead 40"/>
          <w:sz w:val="24"/>
          <w:szCs w:val="24"/>
        </w:rPr>
      </w:pPr>
      <w:r w:rsidRPr="00AB2201">
        <w:rPr>
          <w:rFonts w:ascii="Letter-join No-Lead 40" w:hAnsi="Letter-join No-Lead 40"/>
          <w:noProof/>
          <w:sz w:val="24"/>
          <w:szCs w:val="24"/>
        </w:rPr>
        <w:drawing>
          <wp:anchor distT="0" distB="0" distL="114300" distR="114300" simplePos="0" relativeHeight="251658242" behindDoc="0" locked="0" layoutInCell="1" allowOverlap="1" wp14:anchorId="0DAFFED9" wp14:editId="7FCA510C">
            <wp:simplePos x="0" y="0"/>
            <wp:positionH relativeFrom="rightMargin">
              <wp:posOffset>-1840865</wp:posOffset>
            </wp:positionH>
            <wp:positionV relativeFrom="paragraph">
              <wp:posOffset>100333</wp:posOffset>
            </wp:positionV>
            <wp:extent cx="239478" cy="226771"/>
            <wp:effectExtent l="0" t="0" r="8255" b="1905"/>
            <wp:wrapNone/>
            <wp:docPr id="1756966832" name="Picture 1" descr="A white envelope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66832" name="Picture 1" descr="A white envelope in a red circ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478" cy="226771"/>
                    </a:xfrm>
                    <a:prstGeom prst="rect">
                      <a:avLst/>
                    </a:prstGeom>
                  </pic:spPr>
                </pic:pic>
              </a:graphicData>
            </a:graphic>
            <wp14:sizeRelH relativeFrom="page">
              <wp14:pctWidth>0</wp14:pctWidth>
            </wp14:sizeRelH>
            <wp14:sizeRelV relativeFrom="page">
              <wp14:pctHeight>0</wp14:pctHeight>
            </wp14:sizeRelV>
          </wp:anchor>
        </w:drawing>
      </w:r>
      <w:r w:rsidR="00195DEB" w:rsidRPr="00AB2201">
        <w:rPr>
          <w:rFonts w:ascii="Letter-join No-Lead 40" w:hAnsi="Letter-join No-Lead 40"/>
          <w:noProof/>
          <w:color w:val="000000" w:themeColor="text1"/>
          <w:sz w:val="24"/>
          <w:szCs w:val="24"/>
        </w:rPr>
        <mc:AlternateContent>
          <mc:Choice Requires="wps">
            <w:drawing>
              <wp:anchor distT="0" distB="0" distL="114300" distR="114300" simplePos="0" relativeHeight="251658240" behindDoc="0" locked="0" layoutInCell="1" allowOverlap="1" wp14:anchorId="636A4D43" wp14:editId="51097229">
                <wp:simplePos x="0" y="0"/>
                <wp:positionH relativeFrom="page">
                  <wp:posOffset>8552815</wp:posOffset>
                </wp:positionH>
                <wp:positionV relativeFrom="paragraph">
                  <wp:posOffset>38100</wp:posOffset>
                </wp:positionV>
                <wp:extent cx="2047875" cy="285115"/>
                <wp:effectExtent l="0" t="0" r="9525" b="635"/>
                <wp:wrapNone/>
                <wp:docPr id="227477781" name="Text Box 3"/>
                <wp:cNvGraphicFramePr/>
                <a:graphic xmlns:a="http://schemas.openxmlformats.org/drawingml/2006/main">
                  <a:graphicData uri="http://schemas.microsoft.com/office/word/2010/wordprocessingShape">
                    <wps:wsp>
                      <wps:cNvSpPr txBox="1"/>
                      <wps:spPr>
                        <a:xfrm>
                          <a:off x="0" y="0"/>
                          <a:ext cx="2047875" cy="285115"/>
                        </a:xfrm>
                        <a:prstGeom prst="rect">
                          <a:avLst/>
                        </a:prstGeom>
                        <a:solidFill>
                          <a:schemeClr val="lt1"/>
                        </a:solidFill>
                        <a:ln w="6350">
                          <a:noFill/>
                        </a:ln>
                      </wps:spPr>
                      <wps:txbx>
                        <w:txbxContent>
                          <w:p w14:paraId="25FA4AFC" w14:textId="5849BEE2" w:rsidR="00A92A9B" w:rsidRPr="002B7FDE" w:rsidRDefault="009A497C" w:rsidP="00A92A9B">
                            <w:pPr>
                              <w:autoSpaceDE w:val="0"/>
                              <w:autoSpaceDN w:val="0"/>
                              <w:adjustRightInd w:val="0"/>
                              <w:spacing w:after="0" w:line="240" w:lineRule="auto"/>
                              <w:rPr>
                                <w:rFonts w:ascii="Overpass" w:hAnsi="Overpass"/>
                                <w:sz w:val="20"/>
                                <w:szCs w:val="20"/>
                              </w:rPr>
                            </w:pPr>
                            <w:hyperlink r:id="rId13" w:history="1">
                              <w:r w:rsidRPr="002B7FDE">
                                <w:rPr>
                                  <w:rStyle w:val="Hyperlink"/>
                                  <w:rFonts w:ascii="Overpass" w:hAnsi="Overpass"/>
                                  <w:sz w:val="20"/>
                                  <w:szCs w:val="20"/>
                                </w:rPr>
                                <w:t>Sarah.mills@letsgozero.org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6A4D43" id="_x0000_t202" coordsize="21600,21600" o:spt="202" path="m,l,21600r21600,l21600,xe">
                <v:stroke joinstyle="miter"/>
                <v:path gradientshapeok="t" o:connecttype="rect"/>
              </v:shapetype>
              <v:shape id="Text Box 3" o:spid="_x0000_s1026" type="#_x0000_t202" style="position:absolute;margin-left:673.45pt;margin-top:3pt;width:161.25pt;height:22.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" fillcolor="white [3201]" stroked="f" strokeweight=".5pt">
                <v:textbox>
                  <w:txbxContent>
                    <w:p w14:paraId="25FA4AFC" w14:textId="5849BEE2" w:rsidR="00A92A9B" w:rsidRPr="002B7FDE" w:rsidRDefault="009A497C" w:rsidP="00A92A9B">
                      <w:pPr>
                        <w:autoSpaceDE w:val="0"/>
                        <w:autoSpaceDN w:val="0"/>
                        <w:adjustRightInd w:val="0"/>
                        <w:spacing w:after="0" w:line="240" w:lineRule="auto"/>
                        <w:rPr>
                          <w:rFonts w:ascii="Overpass" w:hAnsi="Overpass"/>
                          <w:sz w:val="20"/>
                          <w:szCs w:val="20"/>
                        </w:rPr>
                      </w:pPr>
                      <w:hyperlink r:id="rId14" w:history="1">
                        <w:r w:rsidRPr="002B7FDE">
                          <w:rPr>
                            <w:rStyle w:val="Hyperlink"/>
                            <w:rFonts w:ascii="Overpass" w:hAnsi="Overpass"/>
                            <w:sz w:val="20"/>
                            <w:szCs w:val="20"/>
                          </w:rPr>
                          <w:t>Sarah.mills@letsgozero.org</w:t>
                        </w:r>
                      </w:hyperlink>
                    </w:p>
                  </w:txbxContent>
                </v:textbox>
                <w10:wrap anchorx="page"/>
              </v:shape>
            </w:pict>
          </mc:Fallback>
        </mc:AlternateContent>
      </w:r>
    </w:p>
    <w:p w14:paraId="61AE04F5" w14:textId="6BEE3B20" w:rsidR="00A92A9B" w:rsidRPr="00AB2201" w:rsidRDefault="004E79F1" w:rsidP="00A92A9B">
      <w:pPr>
        <w:rPr>
          <w:rFonts w:ascii="Letter-join No-Lead 40" w:hAnsi="Letter-join No-Lead 40"/>
          <w:sz w:val="24"/>
          <w:szCs w:val="24"/>
        </w:rPr>
      </w:pPr>
      <w:r w:rsidRPr="00AB2201">
        <w:rPr>
          <w:rFonts w:ascii="Letter-join No-Lead 40" w:hAnsi="Letter-join No-Lead 40"/>
          <w:noProof/>
          <w:color w:val="000000" w:themeColor="text1"/>
          <w:sz w:val="24"/>
          <w:szCs w:val="24"/>
        </w:rPr>
        <mc:AlternateContent>
          <mc:Choice Requires="wps">
            <w:drawing>
              <wp:anchor distT="0" distB="0" distL="114300" distR="114300" simplePos="0" relativeHeight="251656192" behindDoc="0" locked="0" layoutInCell="1" allowOverlap="1" wp14:anchorId="36CD9B0B" wp14:editId="3D46D31B">
                <wp:simplePos x="0" y="0"/>
                <wp:positionH relativeFrom="margin">
                  <wp:posOffset>198120</wp:posOffset>
                </wp:positionH>
                <wp:positionV relativeFrom="paragraph">
                  <wp:posOffset>8255</wp:posOffset>
                </wp:positionV>
                <wp:extent cx="7856220" cy="394335"/>
                <wp:effectExtent l="0" t="0" r="11430" b="24765"/>
                <wp:wrapNone/>
                <wp:docPr id="1917440948" name="Rectangle: Rounded Corners 3"/>
                <wp:cNvGraphicFramePr/>
                <a:graphic xmlns:a="http://schemas.openxmlformats.org/drawingml/2006/main">
                  <a:graphicData uri="http://schemas.microsoft.com/office/word/2010/wordprocessingShape">
                    <wps:wsp>
                      <wps:cNvSpPr/>
                      <wps:spPr>
                        <a:xfrm>
                          <a:off x="0" y="0"/>
                          <a:ext cx="7856220" cy="394335"/>
                        </a:xfrm>
                        <a:prstGeom prst="roundRect">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236ED085" w14:textId="5FAF489E" w:rsidR="00A454BD" w:rsidRPr="00335992" w:rsidRDefault="00AA087A" w:rsidP="00A92A9B">
                            <w:pPr>
                              <w:rPr>
                                <w:rFonts w:ascii="Letter-join No-Lead 40" w:hAnsi="Letter-join No-Lead 40"/>
                                <w:color w:val="000000" w:themeColor="text1"/>
                                <w:sz w:val="28"/>
                                <w:szCs w:val="28"/>
                                <w:lang w:val="it-IT"/>
                              </w:rPr>
                            </w:pPr>
                            <w:r w:rsidRPr="00335992">
                              <w:rPr>
                                <w:rFonts w:ascii="Letter-join No-Lead 40" w:hAnsi="Letter-join No-Lead 40"/>
                                <w:b/>
                                <w:bCs/>
                                <w:color w:val="000000" w:themeColor="text1"/>
                                <w:sz w:val="28"/>
                                <w:szCs w:val="28"/>
                                <w:lang w:val="it-IT"/>
                              </w:rPr>
                              <w:t>Carbon baseline:</w:t>
                            </w:r>
                            <w:r w:rsidRPr="00335992">
                              <w:rPr>
                                <w:rFonts w:ascii="Letter-join No-Lead 40" w:hAnsi="Letter-join No-Lead 40"/>
                                <w:color w:val="000000" w:themeColor="text1"/>
                                <w:sz w:val="28"/>
                                <w:szCs w:val="28"/>
                                <w:lang w:val="it-IT"/>
                              </w:rPr>
                              <w:t xml:space="preserve"> 403.61  tCo2e     Per pupil</w:t>
                            </w:r>
                            <w:r w:rsidRPr="00335992">
                              <w:rPr>
                                <w:rFonts w:ascii="Calibri" w:hAnsi="Calibri" w:cs="Calibri"/>
                                <w:color w:val="000000" w:themeColor="text1"/>
                                <w:sz w:val="28"/>
                                <w:szCs w:val="28"/>
                                <w:lang w:val="it-IT"/>
                              </w:rPr>
                              <w:t> </w:t>
                            </w:r>
                            <w:r w:rsidRPr="00335992">
                              <w:rPr>
                                <w:rFonts w:ascii="Letter-join No-Lead 40" w:hAnsi="Letter-join No-Lead 40"/>
                                <w:color w:val="000000" w:themeColor="text1"/>
                                <w:sz w:val="28"/>
                                <w:szCs w:val="28"/>
                                <w:lang w:val="it-IT"/>
                              </w:rPr>
                              <w:t xml:space="preserve">:   0.883 tCO2e      </w:t>
                            </w:r>
                            <w:r w:rsidRPr="00335992">
                              <w:rPr>
                                <w:rFonts w:ascii="Letter-join No-Lead 40" w:hAnsi="Letter-join No-Lead 40"/>
                                <w:b/>
                                <w:bCs/>
                                <w:color w:val="000000" w:themeColor="text1"/>
                                <w:sz w:val="28"/>
                                <w:szCs w:val="28"/>
                                <w:lang w:val="it-IT"/>
                              </w:rPr>
                              <w:t>Calculation:</w:t>
                            </w:r>
                            <w:r w:rsidRPr="00335992">
                              <w:rPr>
                                <w:rFonts w:ascii="Letter-join No-Lead 40" w:hAnsi="Letter-join No-Lead 40"/>
                                <w:color w:val="000000" w:themeColor="text1"/>
                                <w:sz w:val="28"/>
                                <w:szCs w:val="28"/>
                                <w:lang w:val="it-IT"/>
                              </w:rPr>
                              <w:t xml:space="preserve"> Date 2023-2024</w:t>
                            </w:r>
                            <w:r w:rsidR="003907E5" w:rsidRPr="00335992">
                              <w:rPr>
                                <w:rFonts w:ascii="Letter-join No-Lead 40" w:hAnsi="Letter-join No-Lead 40"/>
                                <w:color w:val="000000" w:themeColor="text1"/>
                                <w:sz w:val="28"/>
                                <w:szCs w:val="28"/>
                                <w:lang w:val="it-IT"/>
                              </w:rPr>
                              <w:t xml:space="preserve"> (April)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D9B0B" id="Rectangle: Rounded Corners 3" o:spid="_x0000_s1027" style="position:absolute;margin-left:15.6pt;margin-top:.65pt;width:618.6pt;height:31.0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" fillcolor="#fef798" strokecolor="#09101d [484]" strokeweight="1.5pt">
                <v:stroke joinstyle="miter"/>
                <v:textbox>
                  <w:txbxContent>
                    <w:p w14:paraId="236ED085" w14:textId="5FAF489E" w:rsidR="00A454BD" w:rsidRPr="00335992" w:rsidRDefault="00AA087A" w:rsidP="00A92A9B">
                      <w:pPr>
                        <w:rPr>
                          <w:rFonts w:ascii="Letter-join No-Lead 40" w:hAnsi="Letter-join No-Lead 40"/>
                          <w:color w:val="000000" w:themeColor="text1"/>
                          <w:sz w:val="28"/>
                          <w:szCs w:val="28"/>
                          <w:lang w:val="it-IT"/>
                        </w:rPr>
                      </w:pPr>
                      <w:r w:rsidRPr="00335992">
                        <w:rPr>
                          <w:rFonts w:ascii="Letter-join No-Lead 40" w:hAnsi="Letter-join No-Lead 40"/>
                          <w:b/>
                          <w:bCs/>
                          <w:color w:val="000000" w:themeColor="text1"/>
                          <w:sz w:val="28"/>
                          <w:szCs w:val="28"/>
                          <w:lang w:val="it-IT"/>
                        </w:rPr>
                        <w:t>Carbon baseline:</w:t>
                      </w:r>
                      <w:r w:rsidRPr="00335992">
                        <w:rPr>
                          <w:rFonts w:ascii="Letter-join No-Lead 40" w:hAnsi="Letter-join No-Lead 40"/>
                          <w:color w:val="000000" w:themeColor="text1"/>
                          <w:sz w:val="28"/>
                          <w:szCs w:val="28"/>
                          <w:lang w:val="it-IT"/>
                        </w:rPr>
                        <w:t xml:space="preserve"> 403.61  tCo2e     Per pupil</w:t>
                      </w:r>
                      <w:r w:rsidRPr="00335992">
                        <w:rPr>
                          <w:rFonts w:ascii="Calibri" w:hAnsi="Calibri" w:cs="Calibri"/>
                          <w:color w:val="000000" w:themeColor="text1"/>
                          <w:sz w:val="28"/>
                          <w:szCs w:val="28"/>
                          <w:lang w:val="it-IT"/>
                        </w:rPr>
                        <w:t> </w:t>
                      </w:r>
                      <w:r w:rsidRPr="00335992">
                        <w:rPr>
                          <w:rFonts w:ascii="Letter-join No-Lead 40" w:hAnsi="Letter-join No-Lead 40"/>
                          <w:color w:val="000000" w:themeColor="text1"/>
                          <w:sz w:val="28"/>
                          <w:szCs w:val="28"/>
                          <w:lang w:val="it-IT"/>
                        </w:rPr>
                        <w:t xml:space="preserve">:   0.883 tCO2e      </w:t>
                      </w:r>
                      <w:r w:rsidRPr="00335992">
                        <w:rPr>
                          <w:rFonts w:ascii="Letter-join No-Lead 40" w:hAnsi="Letter-join No-Lead 40"/>
                          <w:b/>
                          <w:bCs/>
                          <w:color w:val="000000" w:themeColor="text1"/>
                          <w:sz w:val="28"/>
                          <w:szCs w:val="28"/>
                          <w:lang w:val="it-IT"/>
                        </w:rPr>
                        <w:t>Calculation:</w:t>
                      </w:r>
                      <w:r w:rsidRPr="00335992">
                        <w:rPr>
                          <w:rFonts w:ascii="Letter-join No-Lead 40" w:hAnsi="Letter-join No-Lead 40"/>
                          <w:color w:val="000000" w:themeColor="text1"/>
                          <w:sz w:val="28"/>
                          <w:szCs w:val="28"/>
                          <w:lang w:val="it-IT"/>
                        </w:rPr>
                        <w:t xml:space="preserve"> Date 2023-2024</w:t>
                      </w:r>
                      <w:r w:rsidR="003907E5" w:rsidRPr="00335992">
                        <w:rPr>
                          <w:rFonts w:ascii="Letter-join No-Lead 40" w:hAnsi="Letter-join No-Lead 40"/>
                          <w:color w:val="000000" w:themeColor="text1"/>
                          <w:sz w:val="28"/>
                          <w:szCs w:val="28"/>
                          <w:lang w:val="it-IT"/>
                        </w:rPr>
                        <w:t xml:space="preserve"> (April)</w:t>
                      </w:r>
                    </w:p>
                  </w:txbxContent>
                </v:textbox>
                <w10:wrap anchorx="margin"/>
              </v:roundrect>
            </w:pict>
          </mc:Fallback>
        </mc:AlternateContent>
      </w:r>
    </w:p>
    <w:p w14:paraId="6C0105D1" w14:textId="77777777" w:rsidR="00A92A9B" w:rsidRPr="00AB2201" w:rsidRDefault="00A92A9B" w:rsidP="00A92A9B">
      <w:pPr>
        <w:rPr>
          <w:rFonts w:ascii="Letter-join No-Lead 40" w:hAnsi="Letter-join No-Lead 40"/>
          <w:sz w:val="24"/>
          <w:szCs w:val="24"/>
        </w:rPr>
      </w:pPr>
      <w:r w:rsidRPr="00AB2201">
        <w:rPr>
          <w:rFonts w:ascii="Letter-join No-Lead 40" w:hAnsi="Letter-join No-Lead 40"/>
          <w:noProof/>
          <w:sz w:val="24"/>
          <w:szCs w:val="24"/>
        </w:rPr>
        <mc:AlternateContent>
          <mc:Choice Requires="wps">
            <w:drawing>
              <wp:anchor distT="0" distB="0" distL="114300" distR="114300" simplePos="0" relativeHeight="251658243" behindDoc="0" locked="0" layoutInCell="1" allowOverlap="1" wp14:anchorId="575A9F0D" wp14:editId="4A9494A8">
                <wp:simplePos x="0" y="0"/>
                <wp:positionH relativeFrom="page">
                  <wp:posOffset>10795</wp:posOffset>
                </wp:positionH>
                <wp:positionV relativeFrom="paragraph">
                  <wp:posOffset>201132</wp:posOffset>
                </wp:positionV>
                <wp:extent cx="10685780" cy="13970"/>
                <wp:effectExtent l="19050" t="38100" r="39370" b="43180"/>
                <wp:wrapNone/>
                <wp:docPr id="1868465739" name="Straight Connector 14"/>
                <wp:cNvGraphicFramePr/>
                <a:graphic xmlns:a="http://schemas.openxmlformats.org/drawingml/2006/main">
                  <a:graphicData uri="http://schemas.microsoft.com/office/word/2010/wordprocessingShape">
                    <wps:wsp>
                      <wps:cNvCnPr/>
                      <wps:spPr>
                        <a:xfrm>
                          <a:off x="0" y="0"/>
                          <a:ext cx="10685780" cy="13970"/>
                        </a:xfrm>
                        <a:prstGeom prst="line">
                          <a:avLst/>
                        </a:prstGeom>
                        <a:ln w="76200">
                          <a:solidFill>
                            <a:srgbClr val="FF53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A5189" id="Straight Connector 14" o:spid="_x0000_s1026" style="position:absolute;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5pt,15.85pt" to="84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" strokecolor="#ff5337" strokeweight="6pt">
                <v:stroke joinstyle="miter"/>
                <w10:wrap anchorx="page"/>
              </v:line>
            </w:pict>
          </mc:Fallback>
        </mc:AlternateContent>
      </w:r>
    </w:p>
    <w:tbl>
      <w:tblPr>
        <w:tblStyle w:val="TableGrid"/>
        <w:tblpPr w:leftFromText="180" w:rightFromText="180" w:vertAnchor="text" w:horzAnchor="margin" w:tblpY="739"/>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10"/>
        <w:gridCol w:w="1522"/>
        <w:gridCol w:w="2124"/>
        <w:gridCol w:w="4678"/>
        <w:gridCol w:w="1635"/>
      </w:tblGrid>
      <w:tr w:rsidR="00A92A9B" w:rsidRPr="00AB2201" w14:paraId="51F0331F" w14:textId="77777777" w:rsidTr="00572D47">
        <w:tc>
          <w:tcPr>
            <w:tcW w:w="5000" w:type="pct"/>
            <w:gridSpan w:val="5"/>
            <w:shd w:val="clear" w:color="auto" w:fill="FF5237"/>
          </w:tcPr>
          <w:p w14:paraId="7E490275"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 xml:space="preserve">GET STARTED   </w:t>
            </w:r>
          </w:p>
        </w:tc>
      </w:tr>
      <w:tr w:rsidR="00A92A9B" w:rsidRPr="00AB2201" w14:paraId="0E0FBEC7" w14:textId="77777777" w:rsidTr="008911BC">
        <w:tc>
          <w:tcPr>
            <w:tcW w:w="1760" w:type="pct"/>
            <w:shd w:val="clear" w:color="auto" w:fill="F9E701"/>
          </w:tcPr>
          <w:p w14:paraId="06E60667" w14:textId="77777777" w:rsidR="00A92A9B" w:rsidRPr="00AB2201" w:rsidRDefault="00A92A9B" w:rsidP="00572D47">
            <w:pPr>
              <w:pStyle w:val="NormalWeb"/>
              <w:jc w:val="center"/>
              <w:rPr>
                <w:rFonts w:ascii="Letter-join No-Lead 40" w:hAnsi="Letter-join No-Lead 40"/>
                <w:b/>
                <w:bCs/>
                <w:strike/>
                <w:lang w:val="en-GB"/>
              </w:rPr>
            </w:pPr>
            <w:r w:rsidRPr="00AB2201">
              <w:rPr>
                <w:rFonts w:ascii="Letter-join No-Lead 40" w:hAnsi="Letter-join No-Lead 40"/>
                <w:b/>
                <w:bCs/>
                <w:lang w:val="en-GB"/>
              </w:rPr>
              <w:t>ACTION</w:t>
            </w:r>
          </w:p>
        </w:tc>
        <w:tc>
          <w:tcPr>
            <w:tcW w:w="495" w:type="pct"/>
            <w:shd w:val="clear" w:color="auto" w:fill="F9E701"/>
          </w:tcPr>
          <w:p w14:paraId="4190649A"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91" w:type="pct"/>
            <w:shd w:val="clear" w:color="auto" w:fill="F9E701"/>
          </w:tcPr>
          <w:p w14:paraId="5B7030D9"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22" w:type="pct"/>
            <w:shd w:val="clear" w:color="auto" w:fill="F9E701"/>
          </w:tcPr>
          <w:p w14:paraId="7A0EEAEA"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32" w:type="pct"/>
            <w:shd w:val="clear" w:color="auto" w:fill="F9E701"/>
          </w:tcPr>
          <w:p w14:paraId="29571D67"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A92A9B" w:rsidRPr="00AB2201" w14:paraId="77FE4C7E" w14:textId="77777777" w:rsidTr="008911BC">
        <w:tc>
          <w:tcPr>
            <w:tcW w:w="1760" w:type="pct"/>
          </w:tcPr>
          <w:p w14:paraId="0D16A147" w14:textId="6AD46246" w:rsidR="00A92A9B" w:rsidRPr="00AB2201" w:rsidRDefault="00A92A9B" w:rsidP="00572D47">
            <w:pPr>
              <w:spacing w:before="120" w:after="120"/>
              <w:rPr>
                <w:rFonts w:ascii="Letter-join No-Lead 40" w:hAnsi="Letter-join No-Lead 40"/>
                <w:b/>
                <w:sz w:val="24"/>
                <w:szCs w:val="24"/>
                <w:lang w:val="en-GB"/>
              </w:rPr>
            </w:pPr>
            <w:r w:rsidRPr="00AB2201">
              <w:rPr>
                <w:rFonts w:ascii="Letter-join No-Lead 40" w:hAnsi="Letter-join No-Lead 40"/>
                <w:b/>
                <w:sz w:val="24"/>
                <w:szCs w:val="24"/>
                <w:lang w:val="en-GB"/>
              </w:rPr>
              <w:t xml:space="preserve">Sign up to the </w:t>
            </w:r>
            <w:hyperlink r:id="rId15" w:history="1">
              <w:r w:rsidRPr="00AB2201">
                <w:rPr>
                  <w:rStyle w:val="Hyperlink"/>
                  <w:rFonts w:ascii="Letter-join No-Lead 40" w:hAnsi="Letter-join No-Lead 40"/>
                  <w:b/>
                  <w:sz w:val="24"/>
                  <w:szCs w:val="24"/>
                  <w:lang w:val="en-GB"/>
                </w:rPr>
                <w:t>Let’s Go Zero</w:t>
              </w:r>
            </w:hyperlink>
            <w:r w:rsidRPr="00AB2201">
              <w:rPr>
                <w:rFonts w:ascii="Letter-join No-Lead 40" w:hAnsi="Letter-join No-Lead 40"/>
                <w:b/>
                <w:sz w:val="24"/>
                <w:szCs w:val="24"/>
                <w:lang w:val="en-GB"/>
              </w:rPr>
              <w:t xml:space="preserve"> campaign</w:t>
            </w:r>
          </w:p>
          <w:p w14:paraId="3835D11F" w14:textId="77777777" w:rsidR="00A92A9B" w:rsidRPr="00AB2201" w:rsidRDefault="00A92A9B" w:rsidP="00572D47">
            <w:pPr>
              <w:spacing w:before="120" w:after="120"/>
              <w:rPr>
                <w:rFonts w:ascii="Letter-join No-Lead 40" w:hAnsi="Letter-join No-Lead 40"/>
                <w:color w:val="595959" w:themeColor="text1" w:themeTint="A6"/>
                <w:sz w:val="24"/>
                <w:szCs w:val="24"/>
                <w:lang w:val="en-GB"/>
              </w:rPr>
            </w:pPr>
            <w:r w:rsidRPr="00AB2201">
              <w:rPr>
                <w:rFonts w:ascii="Letter-join No-Lead 40" w:hAnsi="Letter-join No-Lead 40"/>
                <w:sz w:val="24"/>
                <w:szCs w:val="24"/>
                <w:lang w:val="en-GB"/>
              </w:rPr>
              <w:t>By joining this campaign, your school confirms that it is taking action now to reduce its own carbon impact, and that it demands the UK Government help all schools reach this goal by the end of the decade.</w:t>
            </w:r>
          </w:p>
        </w:tc>
        <w:tc>
          <w:tcPr>
            <w:tcW w:w="495" w:type="pct"/>
            <w:vAlign w:val="center"/>
          </w:tcPr>
          <w:p w14:paraId="03A4722D" w14:textId="09087599"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493199" w:rsidRPr="00AB2201">
              <w:rPr>
                <w:rFonts w:ascii="Letter-join No-Lead 40" w:hAnsi="Letter-join No-Lead 40"/>
                <w:b/>
                <w:bCs/>
                <w:sz w:val="24"/>
                <w:szCs w:val="24"/>
                <w:lang w:val="en-GB"/>
              </w:rPr>
              <w:t>Sept 2024</w:t>
            </w:r>
          </w:p>
          <w:p w14:paraId="56BCC8A4" w14:textId="77777777"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Review: </w:t>
            </w:r>
          </w:p>
        </w:tc>
        <w:tc>
          <w:tcPr>
            <w:tcW w:w="691" w:type="pct"/>
            <w:vAlign w:val="center"/>
          </w:tcPr>
          <w:p w14:paraId="05502703" w14:textId="77777777" w:rsidR="00A92A9B" w:rsidRPr="00AB2201" w:rsidRDefault="00BD67F2" w:rsidP="00572D47">
            <w:pPr>
              <w:pStyle w:val="NormalWeb"/>
              <w:rPr>
                <w:rFonts w:ascii="Letter-join No-Lead 40" w:hAnsi="Letter-join No-Lead 40"/>
                <w:b/>
                <w:bCs/>
                <w:lang w:val="en-GB"/>
              </w:rPr>
            </w:pPr>
            <w:r w:rsidRPr="00AB2201">
              <w:rPr>
                <w:rFonts w:ascii="Letter-join No-Lead 40" w:hAnsi="Letter-join No-Lead 40"/>
                <w:b/>
                <w:bCs/>
                <w:lang w:val="en-GB"/>
              </w:rPr>
              <w:t>Sustainability Lead</w:t>
            </w:r>
          </w:p>
          <w:p w14:paraId="236A206F" w14:textId="7655DDCF" w:rsidR="00BD67F2" w:rsidRPr="00AB2201" w:rsidRDefault="00BD67F2" w:rsidP="00572D47">
            <w:pPr>
              <w:pStyle w:val="NormalWeb"/>
              <w:rPr>
                <w:rFonts w:ascii="Letter-join No-Lead 40" w:hAnsi="Letter-join No-Lead 40"/>
                <w:b/>
                <w:bCs/>
                <w:lang w:val="en-GB"/>
              </w:rPr>
            </w:pPr>
            <w:r w:rsidRPr="00AB2201">
              <w:rPr>
                <w:rFonts w:ascii="Letter-join No-Lead 40" w:hAnsi="Letter-join No-Lead 40"/>
                <w:b/>
                <w:bCs/>
                <w:lang w:val="en-GB"/>
              </w:rPr>
              <w:t xml:space="preserve">MAC Sustainability Lead </w:t>
            </w:r>
          </w:p>
        </w:tc>
        <w:tc>
          <w:tcPr>
            <w:tcW w:w="1522" w:type="pct"/>
          </w:tcPr>
          <w:p w14:paraId="7F00A2BC" w14:textId="77777777" w:rsidR="00111AEE" w:rsidRPr="00AB2201" w:rsidRDefault="00FF739B" w:rsidP="00111AEE">
            <w:pPr>
              <w:pStyle w:val="NormalWeb"/>
              <w:rPr>
                <w:rFonts w:ascii="Letter-join No-Lead 40" w:hAnsi="Letter-join No-Lead 40"/>
                <w:lang w:val="en-GB"/>
              </w:rPr>
            </w:pPr>
            <w:r w:rsidRPr="00AB2201">
              <w:rPr>
                <w:rFonts w:ascii="Letter-join No-Lead 40" w:hAnsi="Letter-join No-Lead 40"/>
                <w:lang w:val="en-GB"/>
              </w:rPr>
              <w:t xml:space="preserve">Signed up and regular meetings with Sarah (LGZ). </w:t>
            </w:r>
          </w:p>
          <w:p w14:paraId="396B0888" w14:textId="69282BDC" w:rsidR="00493199" w:rsidRPr="00AB2201" w:rsidRDefault="00493199" w:rsidP="00111AEE">
            <w:pPr>
              <w:pStyle w:val="NormalWeb"/>
              <w:rPr>
                <w:rFonts w:ascii="Letter-join No-Lead 40" w:hAnsi="Letter-join No-Lead 40"/>
                <w:lang w:val="en-GB"/>
              </w:rPr>
            </w:pPr>
          </w:p>
        </w:tc>
        <w:tc>
          <w:tcPr>
            <w:tcW w:w="532" w:type="pct"/>
            <w:vAlign w:val="center"/>
          </w:tcPr>
          <w:p w14:paraId="5A332AD0" w14:textId="3FD7A9CC" w:rsidR="00A92A9B" w:rsidRPr="00AB2201" w:rsidRDefault="00167A52" w:rsidP="00572D47">
            <w:pPr>
              <w:pStyle w:val="NormalWeb"/>
              <w:rPr>
                <w:rFonts w:ascii="Letter-join No-Lead 40" w:hAnsi="Letter-join No-Lead 40"/>
                <w:lang w:val="en-GB"/>
              </w:rPr>
            </w:pPr>
            <w:r w:rsidRPr="00AB2201">
              <w:rPr>
                <w:rFonts w:ascii="Letter-join No-Lead 40" w:hAnsi="Letter-join No-Lead 40"/>
                <w:lang w:val="en-GB"/>
              </w:rPr>
              <w:t>Completed</w:t>
            </w:r>
          </w:p>
        </w:tc>
      </w:tr>
      <w:tr w:rsidR="00A92A9B" w:rsidRPr="00AB2201" w14:paraId="744061BE" w14:textId="77777777" w:rsidTr="008911BC">
        <w:tc>
          <w:tcPr>
            <w:tcW w:w="1760" w:type="pct"/>
          </w:tcPr>
          <w:p w14:paraId="0A4158E4" w14:textId="28589EE4" w:rsidR="00C31C3B" w:rsidRPr="00AB2201" w:rsidRDefault="00A92A9B" w:rsidP="00C31C3B">
            <w:pPr>
              <w:spacing w:before="120" w:after="120"/>
              <w:rPr>
                <w:rFonts w:ascii="Letter-join No-Lead 40" w:hAnsi="Letter-join No-Lead 40"/>
                <w:sz w:val="24"/>
                <w:szCs w:val="24"/>
                <w:lang w:val="en-GB"/>
              </w:rPr>
            </w:pPr>
            <w:r w:rsidRPr="00AB2201">
              <w:rPr>
                <w:rFonts w:ascii="Letter-join No-Lead 40" w:hAnsi="Letter-join No-Lead 40"/>
                <w:b/>
                <w:bCs/>
                <w:sz w:val="24"/>
                <w:szCs w:val="24"/>
                <w:lang w:val="en-GB"/>
              </w:rPr>
              <w:t xml:space="preserve">Calculate your school’s carbon footprint using </w:t>
            </w:r>
            <w:hyperlink r:id="rId16" w:history="1">
              <w:r w:rsidRPr="00AB2201">
                <w:rPr>
                  <w:rStyle w:val="Hyperlink"/>
                  <w:rFonts w:ascii="Letter-join No-Lead 40" w:hAnsi="Letter-join No-Lead 40"/>
                  <w:b/>
                  <w:bCs/>
                  <w:sz w:val="24"/>
                  <w:szCs w:val="24"/>
                  <w:lang w:val="en-GB"/>
                </w:rPr>
                <w:t>Count Your Carbon</w:t>
              </w:r>
            </w:hyperlink>
            <w:r w:rsidRPr="00AB2201">
              <w:rPr>
                <w:rFonts w:ascii="Letter-join No-Lead 40" w:hAnsi="Letter-join No-Lead 40"/>
                <w:sz w:val="24"/>
                <w:szCs w:val="24"/>
                <w:lang w:val="en-GB"/>
              </w:rPr>
              <w:t xml:space="preserve"> </w:t>
            </w:r>
            <w:r w:rsidR="00C31C3B" w:rsidRPr="00AB2201">
              <w:rPr>
                <w:rFonts w:ascii="Letter-join No-Lead 40" w:hAnsi="Letter-join No-Lead 40"/>
                <w:sz w:val="24"/>
                <w:szCs w:val="24"/>
                <w:lang w:val="en-GB"/>
              </w:rPr>
              <w:t xml:space="preserve"> </w:t>
            </w:r>
          </w:p>
          <w:p w14:paraId="5ABEC875" w14:textId="767F3C83" w:rsidR="00A92A9B" w:rsidRPr="00AB2201" w:rsidRDefault="00A92A9B" w:rsidP="00C31C3B">
            <w:pPr>
              <w:spacing w:before="120" w:after="120"/>
              <w:rPr>
                <w:rFonts w:ascii="Letter-join No-Lead 40" w:hAnsi="Letter-join No-Lead 40"/>
                <w:b/>
                <w:bCs/>
                <w:color w:val="0563C1" w:themeColor="hyperlink"/>
                <w:sz w:val="24"/>
                <w:szCs w:val="24"/>
                <w:u w:val="single"/>
                <w:lang w:val="en-GB"/>
              </w:rPr>
            </w:pPr>
            <w:r w:rsidRPr="00AB2201">
              <w:rPr>
                <w:rFonts w:ascii="Letter-join No-Lead 40" w:hAnsi="Letter-join No-Lead 40"/>
                <w:sz w:val="24"/>
                <w:szCs w:val="24"/>
                <w:lang w:val="en-GB"/>
              </w:rPr>
              <w:t>This free digital tool allows you to calculate the carbon footprint for your educational setting</w:t>
            </w:r>
            <w:r w:rsidR="0086064E" w:rsidRPr="00AB2201">
              <w:rPr>
                <w:rFonts w:ascii="Letter-join No-Lead 40" w:hAnsi="Letter-join No-Lead 40"/>
                <w:sz w:val="24"/>
                <w:szCs w:val="24"/>
                <w:lang w:val="en-GB"/>
              </w:rPr>
              <w:t xml:space="preserve"> </w:t>
            </w:r>
            <w:r w:rsidRPr="00AB2201">
              <w:rPr>
                <w:rFonts w:ascii="Letter-join No-Lead 40" w:hAnsi="Letter-join No-Lead 40"/>
                <w:sz w:val="24"/>
                <w:szCs w:val="24"/>
                <w:lang w:val="en-GB"/>
              </w:rPr>
              <w:t>.</w:t>
            </w:r>
            <w:r w:rsidR="00531E86" w:rsidRPr="00AB2201">
              <w:rPr>
                <w:rFonts w:ascii="Letter-join No-Lead 40" w:hAnsi="Letter-join No-Lead 40"/>
                <w:sz w:val="24"/>
                <w:szCs w:val="24"/>
                <w:lang w:val="en-GB"/>
              </w:rPr>
              <w:t xml:space="preserve">  You will need to collect data on </w:t>
            </w:r>
            <w:r w:rsidR="00E772AD" w:rsidRPr="00AB2201">
              <w:rPr>
                <w:rFonts w:ascii="Letter-join No-Lead 40" w:hAnsi="Letter-join No-Lead 40"/>
                <w:sz w:val="24"/>
                <w:szCs w:val="24"/>
                <w:lang w:val="en-GB"/>
              </w:rPr>
              <w:t>energy use, water, waste, purchasing, meals, daily commutes</w:t>
            </w:r>
            <w:r w:rsidR="00EF7E1E" w:rsidRPr="00AB2201">
              <w:rPr>
                <w:rFonts w:ascii="Letter-join No-Lead 40" w:hAnsi="Letter-join No-Lead 40"/>
                <w:sz w:val="24"/>
                <w:szCs w:val="24"/>
                <w:lang w:val="en-GB"/>
              </w:rPr>
              <w:t xml:space="preserve"> and</w:t>
            </w:r>
            <w:r w:rsidR="00E772AD" w:rsidRPr="00AB2201">
              <w:rPr>
                <w:rFonts w:ascii="Letter-join No-Lead 40" w:hAnsi="Letter-join No-Lead 40"/>
                <w:sz w:val="24"/>
                <w:szCs w:val="24"/>
                <w:lang w:val="en-GB"/>
              </w:rPr>
              <w:t xml:space="preserve"> school trips</w:t>
            </w:r>
            <w:r w:rsidR="00EF7E1E" w:rsidRPr="00AB2201">
              <w:rPr>
                <w:rFonts w:ascii="Letter-join No-Lead 40" w:hAnsi="Letter-join No-Lead 40"/>
                <w:sz w:val="24"/>
                <w:szCs w:val="24"/>
                <w:lang w:val="en-GB"/>
              </w:rPr>
              <w:t xml:space="preserve"> in order to get your carbon baseline</w:t>
            </w:r>
            <w:r w:rsidR="00771082" w:rsidRPr="00AB2201">
              <w:rPr>
                <w:rFonts w:ascii="Letter-join No-Lead 40" w:hAnsi="Letter-join No-Lead 40"/>
                <w:sz w:val="24"/>
                <w:szCs w:val="24"/>
                <w:lang w:val="en-GB"/>
              </w:rPr>
              <w:t xml:space="preserve"> </w:t>
            </w:r>
            <w:r w:rsidR="002E4E51" w:rsidRPr="00AB2201">
              <w:rPr>
                <w:rFonts w:ascii="Letter-join No-Lead 40" w:hAnsi="Letter-join No-Lead 40"/>
                <w:sz w:val="24"/>
                <w:szCs w:val="24"/>
                <w:lang w:val="en-GB"/>
              </w:rPr>
              <w:t xml:space="preserve">score which can </w:t>
            </w:r>
            <w:r w:rsidR="000B5B2D" w:rsidRPr="00AB2201">
              <w:rPr>
                <w:rFonts w:ascii="Letter-join No-Lead 40" w:hAnsi="Letter-join No-Lead 40"/>
                <w:sz w:val="24"/>
                <w:szCs w:val="24"/>
                <w:lang w:val="en-GB"/>
              </w:rPr>
              <w:t xml:space="preserve">then </w:t>
            </w:r>
            <w:r w:rsidR="002E4E51" w:rsidRPr="00AB2201">
              <w:rPr>
                <w:rFonts w:ascii="Letter-join No-Lead 40" w:hAnsi="Letter-join No-Lead 40"/>
                <w:sz w:val="24"/>
                <w:szCs w:val="24"/>
                <w:lang w:val="en-GB"/>
              </w:rPr>
              <w:t>be used to</w:t>
            </w:r>
            <w:r w:rsidR="00771082" w:rsidRPr="00AB2201">
              <w:rPr>
                <w:rFonts w:ascii="Letter-join No-Lead 40" w:hAnsi="Letter-join No-Lead 40"/>
                <w:sz w:val="24"/>
                <w:szCs w:val="24"/>
                <w:lang w:val="en-GB"/>
              </w:rPr>
              <w:t xml:space="preserve"> track progress. </w:t>
            </w:r>
            <w:r w:rsidR="00E772AD" w:rsidRPr="00AB2201">
              <w:rPr>
                <w:rFonts w:ascii="Letter-join No-Lead 40" w:hAnsi="Letter-join No-Lead 40"/>
                <w:sz w:val="24"/>
                <w:szCs w:val="24"/>
                <w:lang w:val="en-GB"/>
              </w:rPr>
              <w:t xml:space="preserve"> </w:t>
            </w:r>
          </w:p>
        </w:tc>
        <w:tc>
          <w:tcPr>
            <w:tcW w:w="495" w:type="pct"/>
            <w:vAlign w:val="center"/>
          </w:tcPr>
          <w:p w14:paraId="641D2637" w14:textId="676D8C85"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Start</w:t>
            </w:r>
            <w:r w:rsidR="002C77A8" w:rsidRPr="00AB2201">
              <w:rPr>
                <w:rFonts w:ascii="Letter-join No-Lead 40" w:hAnsi="Letter-join No-Lead 40"/>
                <w:b/>
                <w:bCs/>
                <w:sz w:val="24"/>
                <w:szCs w:val="24"/>
                <w:lang w:val="en-GB"/>
              </w:rPr>
              <w:t>ed April 2025</w:t>
            </w:r>
          </w:p>
          <w:p w14:paraId="4D4FF388" w14:textId="11F0A7B3"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Review: </w:t>
            </w:r>
            <w:r w:rsidR="002C77A8" w:rsidRPr="00AB2201">
              <w:rPr>
                <w:rFonts w:ascii="Letter-join No-Lead 40" w:hAnsi="Letter-join No-Lead 40"/>
                <w:b/>
                <w:bCs/>
                <w:sz w:val="24"/>
                <w:szCs w:val="24"/>
                <w:lang w:val="en-GB"/>
              </w:rPr>
              <w:t>November 202</w:t>
            </w:r>
            <w:r w:rsidR="00D54A24" w:rsidRPr="00AB2201">
              <w:rPr>
                <w:rFonts w:ascii="Letter-join No-Lead 40" w:hAnsi="Letter-join No-Lead 40"/>
                <w:b/>
                <w:bCs/>
                <w:sz w:val="24"/>
                <w:szCs w:val="24"/>
                <w:lang w:val="en-GB"/>
              </w:rPr>
              <w:t>5</w:t>
            </w:r>
          </w:p>
        </w:tc>
        <w:tc>
          <w:tcPr>
            <w:tcW w:w="691" w:type="pct"/>
            <w:vAlign w:val="center"/>
          </w:tcPr>
          <w:p w14:paraId="31DC361E" w14:textId="77777777" w:rsidR="008605D9" w:rsidRPr="00AB2201" w:rsidRDefault="008605D9" w:rsidP="008605D9">
            <w:pPr>
              <w:pStyle w:val="NormalWeb"/>
              <w:rPr>
                <w:rFonts w:ascii="Letter-join No-Lead 40" w:hAnsi="Letter-join No-Lead 40"/>
                <w:b/>
                <w:bCs/>
                <w:lang w:val="en-GB"/>
              </w:rPr>
            </w:pPr>
            <w:r w:rsidRPr="00AB2201">
              <w:rPr>
                <w:rFonts w:ascii="Letter-join No-Lead 40" w:hAnsi="Letter-join No-Lead 40"/>
                <w:b/>
                <w:bCs/>
                <w:lang w:val="en-GB"/>
              </w:rPr>
              <w:t>Sustainability Lead</w:t>
            </w:r>
          </w:p>
          <w:p w14:paraId="0F3E834C" w14:textId="6814E2CE" w:rsidR="00A92A9B" w:rsidRPr="00AB2201" w:rsidRDefault="008605D9" w:rsidP="008605D9">
            <w:pPr>
              <w:pStyle w:val="NormalWeb"/>
              <w:rPr>
                <w:rFonts w:ascii="Letter-join No-Lead 40" w:hAnsi="Letter-join No-Lead 40"/>
                <w:b/>
                <w:bCs/>
                <w:lang w:val="en-GB"/>
              </w:rPr>
            </w:pPr>
            <w:r w:rsidRPr="00AB2201">
              <w:rPr>
                <w:rFonts w:ascii="Letter-join No-Lead 40" w:hAnsi="Letter-join No-Lead 40"/>
                <w:b/>
                <w:bCs/>
                <w:lang w:val="en-GB"/>
              </w:rPr>
              <w:t>MAC Sustainability Lead</w:t>
            </w:r>
          </w:p>
        </w:tc>
        <w:tc>
          <w:tcPr>
            <w:tcW w:w="1522" w:type="pct"/>
          </w:tcPr>
          <w:p w14:paraId="1FC2B14B" w14:textId="37233888" w:rsidR="00F06435" w:rsidRPr="00AB2201" w:rsidRDefault="00F06435" w:rsidP="00111AEE">
            <w:pPr>
              <w:pStyle w:val="NormalWeb"/>
              <w:rPr>
                <w:rFonts w:ascii="Letter-join No-Lead 40" w:hAnsi="Letter-join No-Lead 40"/>
                <w:lang w:val="en-GB"/>
              </w:rPr>
            </w:pPr>
            <w:r w:rsidRPr="00AB2201">
              <w:rPr>
                <w:rFonts w:ascii="Letter-join No-Lead 40" w:hAnsi="Letter-join No-Lead 40"/>
                <w:lang w:val="en-GB"/>
              </w:rPr>
              <w:t xml:space="preserve">Look at your CYC score </w:t>
            </w:r>
            <w:r w:rsidR="00C52FFA" w:rsidRPr="00AB2201">
              <w:rPr>
                <w:rFonts w:ascii="Letter-join No-Lead 40" w:hAnsi="Letter-join No-Lead 40"/>
                <w:lang w:val="en-GB"/>
              </w:rPr>
              <w:t xml:space="preserve">to see which areas are causing </w:t>
            </w:r>
            <w:r w:rsidR="00C57D64" w:rsidRPr="00AB2201">
              <w:rPr>
                <w:rFonts w:ascii="Letter-join No-Lead 40" w:hAnsi="Letter-join No-Lead 40"/>
                <w:lang w:val="en-GB"/>
              </w:rPr>
              <w:t>most of</w:t>
            </w:r>
            <w:r w:rsidR="00C52FFA" w:rsidRPr="00AB2201">
              <w:rPr>
                <w:rFonts w:ascii="Letter-join No-Lead 40" w:hAnsi="Letter-join No-Lead 40"/>
                <w:lang w:val="en-GB"/>
              </w:rPr>
              <w:t xml:space="preserve"> your emissions.  </w:t>
            </w:r>
          </w:p>
          <w:p w14:paraId="3483B060" w14:textId="77777777" w:rsidR="00E2592B" w:rsidRPr="00AB2201" w:rsidRDefault="00C4183D" w:rsidP="00111AEE">
            <w:pPr>
              <w:pStyle w:val="NormalWeb"/>
              <w:rPr>
                <w:rFonts w:ascii="Letter-join No-Lead 40" w:hAnsi="Letter-join No-Lead 40"/>
                <w:lang w:val="en-GB"/>
              </w:rPr>
            </w:pPr>
            <w:r w:rsidRPr="00AB2201">
              <w:rPr>
                <w:rFonts w:ascii="Letter-join No-Lead 40" w:hAnsi="Letter-join No-Lead 40"/>
                <w:lang w:val="en-GB"/>
              </w:rPr>
              <w:t xml:space="preserve">Recalculate after a year to </w:t>
            </w:r>
            <w:r w:rsidR="002E7B8F" w:rsidRPr="00AB2201">
              <w:rPr>
                <w:rFonts w:ascii="Letter-join No-Lead 40" w:hAnsi="Letter-join No-Lead 40"/>
                <w:lang w:val="en-GB"/>
              </w:rPr>
              <w:t>measure progress</w:t>
            </w:r>
            <w:r w:rsidR="00E2592B" w:rsidRPr="00AB2201">
              <w:rPr>
                <w:rFonts w:ascii="Letter-join No-Lead 40" w:hAnsi="Letter-join No-Lead 40"/>
                <w:lang w:val="en-GB"/>
              </w:rPr>
              <w:t>.</w:t>
            </w:r>
          </w:p>
          <w:p w14:paraId="6C3FBABF" w14:textId="5F661650" w:rsidR="00E2592B" w:rsidRPr="00AB2201" w:rsidRDefault="00E2592B" w:rsidP="00111AEE">
            <w:pPr>
              <w:pStyle w:val="NormalWeb"/>
              <w:rPr>
                <w:rFonts w:ascii="Letter-join No-Lead 40" w:hAnsi="Letter-join No-Lead 40"/>
                <w:lang w:val="en-GB"/>
              </w:rPr>
            </w:pPr>
            <w:r w:rsidRPr="00AB2201">
              <w:rPr>
                <w:rFonts w:ascii="Letter-join No-Lead 40" w:hAnsi="Letter-join No-Lead 40"/>
                <w:lang w:val="en-GB"/>
              </w:rPr>
              <w:t>Will complete data for 2024-2025</w:t>
            </w:r>
            <w:r w:rsidR="002C77A8" w:rsidRPr="00AB2201">
              <w:rPr>
                <w:rFonts w:ascii="Letter-join No-Lead 40" w:hAnsi="Letter-join No-Lead 40"/>
                <w:lang w:val="en-GB"/>
              </w:rPr>
              <w:t xml:space="preserve"> in Autumn Term. </w:t>
            </w:r>
          </w:p>
        </w:tc>
        <w:tc>
          <w:tcPr>
            <w:tcW w:w="532" w:type="pct"/>
            <w:vAlign w:val="center"/>
          </w:tcPr>
          <w:p w14:paraId="63EC1DCE" w14:textId="371D10EA" w:rsidR="00A92A9B" w:rsidRPr="00AB2201" w:rsidRDefault="00904F90" w:rsidP="00572D47">
            <w:pPr>
              <w:pStyle w:val="NormalWeb"/>
              <w:rPr>
                <w:rFonts w:ascii="Letter-join No-Lead 40" w:hAnsi="Letter-join No-Lead 40"/>
                <w:lang w:val="en-GB"/>
              </w:rPr>
            </w:pPr>
            <w:r w:rsidRPr="00AB2201">
              <w:rPr>
                <w:rFonts w:ascii="Letter-join No-Lead 40" w:hAnsi="Letter-join No-Lead 40"/>
                <w:lang w:val="en-GB"/>
              </w:rPr>
              <w:t xml:space="preserve">Completed </w:t>
            </w:r>
          </w:p>
        </w:tc>
      </w:tr>
    </w:tbl>
    <w:p w14:paraId="1D88D73A" w14:textId="77777777" w:rsidR="00857127" w:rsidRPr="00AB2201" w:rsidRDefault="00857127" w:rsidP="00A92A9B">
      <w:pPr>
        <w:rPr>
          <w:rFonts w:ascii="Letter-join No-Lead 40" w:hAnsi="Letter-join No-Lead 40"/>
          <w:sz w:val="24"/>
          <w:szCs w:val="24"/>
        </w:rPr>
      </w:pPr>
    </w:p>
    <w:p w14:paraId="1552A557" w14:textId="77777777" w:rsidR="00AD193A" w:rsidRPr="00AB2201" w:rsidRDefault="00AD193A">
      <w:pPr>
        <w:rPr>
          <w:rFonts w:ascii="Letter-join No-Lead 40" w:hAnsi="Letter-join No-Lead 40"/>
          <w:sz w:val="24"/>
          <w:szCs w:val="24"/>
        </w:rPr>
      </w:pPr>
      <w:r w:rsidRPr="00AB2201">
        <w:rPr>
          <w:rFonts w:ascii="Letter-join No-Lead 40" w:hAnsi="Letter-join No-Lead 40"/>
          <w:sz w:val="24"/>
          <w:szCs w:val="24"/>
        </w:rPr>
        <w:br w:type="page"/>
      </w:r>
    </w:p>
    <w:p w14:paraId="20AFA575" w14:textId="79ED07D6" w:rsidR="00065AC3" w:rsidRPr="00AB2201" w:rsidRDefault="00065AC3" w:rsidP="00A92A9B">
      <w:pPr>
        <w:rPr>
          <w:rFonts w:ascii="Letter-join No-Lead 40" w:hAnsi="Letter-join No-Lead 40"/>
          <w:sz w:val="24"/>
          <w:szCs w:val="24"/>
        </w:rPr>
      </w:pPr>
      <w:r w:rsidRPr="00AB2201">
        <w:rPr>
          <w:rFonts w:ascii="Letter-join No-Lead 40" w:hAnsi="Letter-join No-Lead 40"/>
          <w:sz w:val="24"/>
          <w:szCs w:val="24"/>
        </w:rPr>
        <w:lastRenderedPageBreak/>
        <w:t>S</w:t>
      </w:r>
      <w:r w:rsidR="00A3295B" w:rsidRPr="00AB2201">
        <w:rPr>
          <w:rFonts w:ascii="Letter-join No-Lead 40" w:hAnsi="Letter-join No-Lead 40"/>
          <w:sz w:val="24"/>
          <w:szCs w:val="24"/>
        </w:rPr>
        <w:t>chool S</w:t>
      </w:r>
      <w:r w:rsidRPr="00AB2201">
        <w:rPr>
          <w:rFonts w:ascii="Letter-join No-Lead 40" w:hAnsi="Letter-join No-Lead 40"/>
          <w:sz w:val="24"/>
          <w:szCs w:val="24"/>
        </w:rPr>
        <w:t xml:space="preserve">ustainability </w:t>
      </w:r>
      <w:r w:rsidR="00857127" w:rsidRPr="00AB2201">
        <w:rPr>
          <w:rFonts w:ascii="Letter-join No-Lead 40" w:hAnsi="Letter-join No-Lead 40"/>
          <w:sz w:val="24"/>
          <w:szCs w:val="24"/>
        </w:rPr>
        <w:t>Stakeholders:</w:t>
      </w:r>
    </w:p>
    <w:tbl>
      <w:tblPr>
        <w:tblStyle w:val="TableGrid"/>
        <w:tblW w:w="15309" w:type="dxa"/>
        <w:tblInd w:w="-5" w:type="dxa"/>
        <w:tblLook w:val="04A0" w:firstRow="1" w:lastRow="0" w:firstColumn="1" w:lastColumn="0" w:noHBand="0" w:noVBand="1"/>
      </w:tblPr>
      <w:tblGrid>
        <w:gridCol w:w="2268"/>
        <w:gridCol w:w="2552"/>
        <w:gridCol w:w="2551"/>
        <w:gridCol w:w="2552"/>
        <w:gridCol w:w="2551"/>
        <w:gridCol w:w="2835"/>
      </w:tblGrid>
      <w:tr w:rsidR="00E9626F" w:rsidRPr="00AB2201" w14:paraId="6AE1D824" w14:textId="77777777" w:rsidTr="00857127">
        <w:tc>
          <w:tcPr>
            <w:tcW w:w="2268" w:type="dxa"/>
          </w:tcPr>
          <w:p w14:paraId="60C5C855" w14:textId="77777777" w:rsidR="00857127" w:rsidRPr="00AB2201" w:rsidRDefault="00857127" w:rsidP="00857127">
            <w:pPr>
              <w:rPr>
                <w:rFonts w:ascii="Letter-join No-Lead 40" w:hAnsi="Letter-join No-Lead 40"/>
                <w:b/>
                <w:bCs/>
                <w:sz w:val="24"/>
                <w:szCs w:val="24"/>
              </w:rPr>
            </w:pPr>
            <w:r w:rsidRPr="00AB2201">
              <w:rPr>
                <w:rFonts w:ascii="Letter-join No-Lead 40" w:hAnsi="Letter-join No-Lead 40"/>
                <w:b/>
                <w:bCs/>
                <w:sz w:val="24"/>
                <w:szCs w:val="24"/>
              </w:rPr>
              <w:t xml:space="preserve">Sustainability Lead: </w:t>
            </w:r>
          </w:p>
          <w:p w14:paraId="0A9CD3E2" w14:textId="2BCFE26B" w:rsidR="00E9626F" w:rsidRPr="00AB2201" w:rsidRDefault="00AA087A" w:rsidP="00857127">
            <w:pPr>
              <w:rPr>
                <w:rFonts w:ascii="Letter-join No-Lead 40" w:hAnsi="Letter-join No-Lead 40"/>
                <w:b/>
                <w:bCs/>
                <w:sz w:val="24"/>
                <w:szCs w:val="24"/>
              </w:rPr>
            </w:pPr>
            <w:r w:rsidRPr="00AB2201">
              <w:rPr>
                <w:rFonts w:ascii="Letter-join No-Lead 40" w:hAnsi="Letter-join No-Lead 40"/>
                <w:b/>
                <w:bCs/>
                <w:sz w:val="24"/>
                <w:szCs w:val="24"/>
              </w:rPr>
              <w:t>Donna Nicol</w:t>
            </w:r>
          </w:p>
        </w:tc>
        <w:tc>
          <w:tcPr>
            <w:tcW w:w="2552" w:type="dxa"/>
          </w:tcPr>
          <w:p w14:paraId="1CA6377A" w14:textId="77777777" w:rsidR="00857127" w:rsidRPr="00AB2201" w:rsidRDefault="00857127" w:rsidP="00857127">
            <w:pPr>
              <w:rPr>
                <w:rFonts w:ascii="Letter-join No-Lead 40" w:hAnsi="Letter-join No-Lead 40"/>
                <w:b/>
                <w:bCs/>
                <w:sz w:val="24"/>
                <w:szCs w:val="24"/>
              </w:rPr>
            </w:pPr>
            <w:r w:rsidRPr="00AB2201">
              <w:rPr>
                <w:rFonts w:ascii="Letter-join No-Lead 40" w:hAnsi="Letter-join No-Lead 40"/>
                <w:b/>
                <w:bCs/>
                <w:sz w:val="24"/>
                <w:szCs w:val="24"/>
              </w:rPr>
              <w:t xml:space="preserve">Head: </w:t>
            </w:r>
          </w:p>
          <w:p w14:paraId="6E87D6EB" w14:textId="0BC55E31" w:rsidR="00E9626F" w:rsidRPr="00AB2201" w:rsidRDefault="00AA087A" w:rsidP="00FA06CF">
            <w:pPr>
              <w:rPr>
                <w:rFonts w:ascii="Letter-join No-Lead 40" w:hAnsi="Letter-join No-Lead 40"/>
                <w:b/>
                <w:bCs/>
                <w:sz w:val="24"/>
                <w:szCs w:val="24"/>
              </w:rPr>
            </w:pPr>
            <w:r w:rsidRPr="00AB2201">
              <w:rPr>
                <w:rFonts w:ascii="Letter-join No-Lead 40" w:hAnsi="Letter-join No-Lead 40"/>
                <w:b/>
                <w:bCs/>
                <w:sz w:val="24"/>
                <w:szCs w:val="24"/>
              </w:rPr>
              <w:t>Jennifer Riach</w:t>
            </w:r>
          </w:p>
        </w:tc>
        <w:tc>
          <w:tcPr>
            <w:tcW w:w="2551" w:type="dxa"/>
          </w:tcPr>
          <w:p w14:paraId="7F8C9769" w14:textId="77777777" w:rsidR="00E9626F" w:rsidRPr="00AB2201" w:rsidRDefault="00E9626F" w:rsidP="00FA06CF">
            <w:pPr>
              <w:rPr>
                <w:rFonts w:ascii="Letter-join No-Lead 40" w:hAnsi="Letter-join No-Lead 40"/>
                <w:b/>
                <w:bCs/>
                <w:sz w:val="24"/>
                <w:szCs w:val="24"/>
              </w:rPr>
            </w:pPr>
            <w:r w:rsidRPr="00AB2201">
              <w:rPr>
                <w:rFonts w:ascii="Letter-join No-Lead 40" w:hAnsi="Letter-join No-Lead 40"/>
                <w:b/>
                <w:bCs/>
                <w:sz w:val="24"/>
                <w:szCs w:val="24"/>
              </w:rPr>
              <w:t xml:space="preserve">School Business Manager:  </w:t>
            </w:r>
          </w:p>
          <w:p w14:paraId="6C4CE4A3" w14:textId="33A29EAD" w:rsidR="00AA087A" w:rsidRPr="00AB2201" w:rsidRDefault="00AA087A" w:rsidP="00FA06CF">
            <w:pPr>
              <w:rPr>
                <w:rFonts w:ascii="Letter-join No-Lead 40" w:hAnsi="Letter-join No-Lead 40"/>
                <w:b/>
                <w:bCs/>
                <w:sz w:val="24"/>
                <w:szCs w:val="24"/>
              </w:rPr>
            </w:pPr>
            <w:r w:rsidRPr="00AB2201">
              <w:rPr>
                <w:rFonts w:ascii="Letter-join No-Lead 40" w:hAnsi="Letter-join No-Lead 40"/>
                <w:b/>
                <w:bCs/>
                <w:sz w:val="24"/>
                <w:szCs w:val="24"/>
              </w:rPr>
              <w:t xml:space="preserve">Kate Morgan </w:t>
            </w:r>
          </w:p>
        </w:tc>
        <w:tc>
          <w:tcPr>
            <w:tcW w:w="2552" w:type="dxa"/>
          </w:tcPr>
          <w:p w14:paraId="5CEC3760" w14:textId="77777777" w:rsidR="00E9626F" w:rsidRPr="00AB2201" w:rsidRDefault="00E9626F" w:rsidP="00FA06CF">
            <w:pPr>
              <w:rPr>
                <w:rFonts w:ascii="Letter-join No-Lead 40" w:hAnsi="Letter-join No-Lead 40"/>
                <w:b/>
                <w:bCs/>
                <w:sz w:val="24"/>
                <w:szCs w:val="24"/>
              </w:rPr>
            </w:pPr>
            <w:r w:rsidRPr="00AB2201">
              <w:rPr>
                <w:rFonts w:ascii="Letter-join No-Lead 40" w:hAnsi="Letter-join No-Lead 40"/>
                <w:b/>
                <w:bCs/>
                <w:sz w:val="24"/>
                <w:szCs w:val="24"/>
              </w:rPr>
              <w:t xml:space="preserve">Site Manager: </w:t>
            </w:r>
          </w:p>
          <w:p w14:paraId="6D1548F2" w14:textId="3C209CAB" w:rsidR="00E9626F" w:rsidRPr="00AB2201" w:rsidRDefault="00AA087A" w:rsidP="00FA06CF">
            <w:pPr>
              <w:rPr>
                <w:rFonts w:ascii="Letter-join No-Lead 40" w:hAnsi="Letter-join No-Lead 40"/>
                <w:b/>
                <w:bCs/>
                <w:sz w:val="24"/>
                <w:szCs w:val="24"/>
              </w:rPr>
            </w:pPr>
            <w:r w:rsidRPr="00AB2201">
              <w:rPr>
                <w:rFonts w:ascii="Letter-join No-Lead 40" w:hAnsi="Letter-join No-Lead 40"/>
                <w:b/>
                <w:bCs/>
                <w:sz w:val="24"/>
                <w:szCs w:val="24"/>
              </w:rPr>
              <w:t>Adam Willetts</w:t>
            </w:r>
          </w:p>
        </w:tc>
        <w:tc>
          <w:tcPr>
            <w:tcW w:w="2551" w:type="dxa"/>
          </w:tcPr>
          <w:p w14:paraId="649C5B68" w14:textId="317D6E41" w:rsidR="00E9626F" w:rsidRPr="00AB2201" w:rsidRDefault="00E9626F" w:rsidP="00FA06CF">
            <w:pPr>
              <w:rPr>
                <w:rFonts w:ascii="Letter-join No-Lead 40" w:hAnsi="Letter-join No-Lead 40"/>
                <w:b/>
                <w:bCs/>
                <w:sz w:val="24"/>
                <w:szCs w:val="24"/>
              </w:rPr>
            </w:pPr>
            <w:r w:rsidRPr="00AB2201">
              <w:rPr>
                <w:rFonts w:ascii="Letter-join No-Lead 40" w:hAnsi="Letter-join No-Lead 40"/>
                <w:b/>
                <w:bCs/>
                <w:sz w:val="24"/>
                <w:szCs w:val="24"/>
              </w:rPr>
              <w:t>Catering Manager</w:t>
            </w:r>
            <w:r w:rsidR="00EB69B6" w:rsidRPr="00AB2201">
              <w:rPr>
                <w:rFonts w:ascii="Letter-join No-Lead 40" w:hAnsi="Letter-join No-Lead 40"/>
                <w:b/>
                <w:bCs/>
                <w:sz w:val="24"/>
                <w:szCs w:val="24"/>
              </w:rPr>
              <w:t xml:space="preserve"> &amp; Company</w:t>
            </w:r>
            <w:r w:rsidRPr="00AB2201">
              <w:rPr>
                <w:rFonts w:ascii="Letter-join No-Lead 40" w:hAnsi="Letter-join No-Lead 40"/>
                <w:b/>
                <w:bCs/>
                <w:sz w:val="24"/>
                <w:szCs w:val="24"/>
              </w:rPr>
              <w:t>:</w:t>
            </w:r>
          </w:p>
          <w:p w14:paraId="018358D1" w14:textId="778717C0" w:rsidR="00E9626F" w:rsidRPr="00AB2201" w:rsidRDefault="00AA087A" w:rsidP="00E9626F">
            <w:pPr>
              <w:rPr>
                <w:rFonts w:ascii="Letter-join No-Lead 40" w:hAnsi="Letter-join No-Lead 40"/>
                <w:b/>
                <w:bCs/>
                <w:sz w:val="24"/>
                <w:szCs w:val="24"/>
              </w:rPr>
            </w:pPr>
            <w:r w:rsidRPr="00AB2201">
              <w:rPr>
                <w:rFonts w:ascii="Letter-join No-Lead 40" w:hAnsi="Letter-join No-Lead 40"/>
                <w:b/>
                <w:bCs/>
                <w:sz w:val="24"/>
                <w:szCs w:val="24"/>
              </w:rPr>
              <w:t>ABM</w:t>
            </w:r>
          </w:p>
        </w:tc>
        <w:tc>
          <w:tcPr>
            <w:tcW w:w="2835" w:type="dxa"/>
          </w:tcPr>
          <w:p w14:paraId="4CCBD547" w14:textId="77777777" w:rsidR="00E9626F" w:rsidRPr="00AB2201" w:rsidRDefault="00E9626F" w:rsidP="00FA06CF">
            <w:pPr>
              <w:rPr>
                <w:rFonts w:ascii="Letter-join No-Lead 40" w:hAnsi="Letter-join No-Lead 40"/>
                <w:b/>
                <w:bCs/>
                <w:sz w:val="24"/>
                <w:szCs w:val="24"/>
              </w:rPr>
            </w:pPr>
            <w:r w:rsidRPr="00AB2201">
              <w:rPr>
                <w:rFonts w:ascii="Letter-join No-Lead 40" w:hAnsi="Letter-join No-Lead 40"/>
                <w:b/>
                <w:bCs/>
                <w:sz w:val="24"/>
                <w:szCs w:val="24"/>
              </w:rPr>
              <w:t xml:space="preserve">Sustainability Governor/PTA contact: </w:t>
            </w:r>
          </w:p>
          <w:p w14:paraId="25389F7D" w14:textId="147A66EC" w:rsidR="00857127" w:rsidRPr="00AB2201" w:rsidRDefault="00AA087A" w:rsidP="00FA06CF">
            <w:pPr>
              <w:rPr>
                <w:rFonts w:ascii="Letter-join No-Lead 40" w:hAnsi="Letter-join No-Lead 40"/>
                <w:b/>
                <w:bCs/>
                <w:sz w:val="24"/>
                <w:szCs w:val="24"/>
              </w:rPr>
            </w:pPr>
            <w:r w:rsidRPr="00AB2201">
              <w:rPr>
                <w:rFonts w:ascii="Letter-join No-Lead 40" w:hAnsi="Letter-join No-Lead 40"/>
                <w:b/>
                <w:bCs/>
                <w:sz w:val="24"/>
                <w:szCs w:val="24"/>
              </w:rPr>
              <w:t>Mark Farr</w:t>
            </w:r>
          </w:p>
          <w:p w14:paraId="502D09E8" w14:textId="39B42208" w:rsidR="00857127" w:rsidRPr="00AB2201" w:rsidRDefault="00857127" w:rsidP="00FA06CF">
            <w:pPr>
              <w:rPr>
                <w:rFonts w:ascii="Letter-join No-Lead 40" w:hAnsi="Letter-join No-Lead 40"/>
                <w:b/>
                <w:bCs/>
                <w:sz w:val="24"/>
                <w:szCs w:val="24"/>
              </w:rPr>
            </w:pPr>
          </w:p>
        </w:tc>
      </w:tr>
    </w:tbl>
    <w:p w14:paraId="35B51FF8" w14:textId="7F5D40CA" w:rsidR="00A01B9D" w:rsidRPr="00AB2201" w:rsidRDefault="00AA087A" w:rsidP="00A808E8">
      <w:pPr>
        <w:jc w:val="center"/>
        <w:rPr>
          <w:rFonts w:ascii="Letter-join No-Lead 40" w:hAnsi="Letter-join No-Lead 40"/>
          <w:sz w:val="24"/>
          <w:szCs w:val="24"/>
        </w:rPr>
      </w:pPr>
      <w:r w:rsidRPr="00AB2201">
        <w:rPr>
          <w:rFonts w:ascii="Letter-join No-Lead 40" w:hAnsi="Letter-join No-Lead 40"/>
          <w:noProof/>
          <w:sz w:val="24"/>
          <w:szCs w:val="24"/>
        </w:rPr>
        <w:drawing>
          <wp:inline distT="0" distB="0" distL="0" distR="0" wp14:anchorId="378B928C" wp14:editId="764C1F59">
            <wp:extent cx="8474727" cy="4450080"/>
            <wp:effectExtent l="0" t="0" r="2540" b="7620"/>
            <wp:docPr id="1014863348" name="Picture 1" descr="A pie chart with numbers and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63348" name="Picture 1" descr="A pie chart with numbers and a pie chart&#10;&#10;AI-generated content may be incorrect."/>
                    <pic:cNvPicPr/>
                  </pic:nvPicPr>
                  <pic:blipFill>
                    <a:blip r:embed="rId17"/>
                    <a:stretch>
                      <a:fillRect/>
                    </a:stretch>
                  </pic:blipFill>
                  <pic:spPr>
                    <a:xfrm>
                      <a:off x="0" y="0"/>
                      <a:ext cx="8500506" cy="4463617"/>
                    </a:xfrm>
                    <a:prstGeom prst="rect">
                      <a:avLst/>
                    </a:prstGeom>
                  </pic:spPr>
                </pic:pic>
              </a:graphicData>
            </a:graphic>
          </wp:inline>
        </w:drawing>
      </w:r>
    </w:p>
    <w:p w14:paraId="13EF352A" w14:textId="3AE3D9E4" w:rsidR="00A808E8" w:rsidRPr="00AB2201" w:rsidRDefault="00A808E8">
      <w:pPr>
        <w:rPr>
          <w:rStyle w:val="Strong"/>
          <w:rFonts w:ascii="Letter-join No-Lead 40" w:hAnsi="Letter-join No-Lead 40"/>
          <w:b w:val="0"/>
          <w:bCs w:val="0"/>
          <w:sz w:val="24"/>
          <w:szCs w:val="24"/>
        </w:rPr>
      </w:pPr>
      <w:r w:rsidRPr="00AB2201">
        <w:rPr>
          <w:rStyle w:val="Strong"/>
          <w:rFonts w:ascii="Letter-join No-Lead 40" w:hAnsi="Letter-join No-Lead 40"/>
          <w:b w:val="0"/>
          <w:bCs w:val="0"/>
          <w:sz w:val="24"/>
          <w:szCs w:val="24"/>
        </w:rPr>
        <w:br w:type="page"/>
      </w:r>
    </w:p>
    <w:p w14:paraId="522AD83C" w14:textId="77777777" w:rsidR="0086064E" w:rsidRPr="00AB2201" w:rsidRDefault="0086064E" w:rsidP="0086064E">
      <w:pPr>
        <w:pStyle w:val="ListParagraph"/>
        <w:spacing w:after="0"/>
        <w:rPr>
          <w:rStyle w:val="Strong"/>
          <w:rFonts w:ascii="Letter-join No-Lead 40" w:hAnsi="Letter-join No-Lead 40"/>
          <w:b w:val="0"/>
          <w:bCs w:val="0"/>
          <w:sz w:val="24"/>
          <w:szCs w:val="24"/>
        </w:rPr>
      </w:pPr>
    </w:p>
    <w:p w14:paraId="6DA00C04" w14:textId="681FDFA0" w:rsidR="00A92A9B" w:rsidRPr="00AB2201" w:rsidRDefault="00A92A9B" w:rsidP="00D770B3">
      <w:pPr>
        <w:pStyle w:val="ListParagraph"/>
        <w:numPr>
          <w:ilvl w:val="0"/>
          <w:numId w:val="31"/>
        </w:numPr>
        <w:rPr>
          <w:rFonts w:ascii="Letter-join No-Lead 40" w:hAnsi="Letter-join No-Lead 40"/>
          <w:sz w:val="24"/>
          <w:szCs w:val="24"/>
        </w:rPr>
      </w:pPr>
      <w:r w:rsidRPr="00AB2201">
        <w:rPr>
          <w:rStyle w:val="Strong"/>
          <w:rFonts w:ascii="Letter-join No-Lead 40" w:hAnsi="Letter-join No-Lead 40"/>
          <w:sz w:val="24"/>
          <w:szCs w:val="24"/>
        </w:rPr>
        <w:t>Decarbonisation and Energy Efficiency</w:t>
      </w:r>
      <w:r w:rsidR="00780858" w:rsidRPr="00AB2201">
        <w:rPr>
          <w:rStyle w:val="Strong"/>
          <w:rFonts w:ascii="Letter-join No-Lead 40" w:hAnsi="Letter-join No-Lead 40"/>
          <w:sz w:val="24"/>
          <w:szCs w:val="24"/>
        </w:rPr>
        <w:t xml:space="preserve"> (WASTE REDUCTION)</w:t>
      </w:r>
    </w:p>
    <w:p w14:paraId="2FF9E519" w14:textId="77777777" w:rsidR="00A92A9B" w:rsidRPr="00AB2201" w:rsidRDefault="00A92A9B" w:rsidP="00A92A9B">
      <w:pPr>
        <w:spacing w:after="0"/>
        <w:rPr>
          <w:rFonts w:ascii="Letter-join No-Lead 40" w:hAnsi="Letter-join No-Lead 40"/>
          <w:sz w:val="24"/>
          <w:szCs w:val="24"/>
        </w:rPr>
      </w:pPr>
      <w:r w:rsidRPr="00AB2201">
        <w:rPr>
          <w:rFonts w:ascii="Letter-join No-Lead 40" w:hAnsi="Letter-join No-Lead 40"/>
          <w:sz w:val="24"/>
          <w:szCs w:val="24"/>
        </w:rPr>
        <w:t>Calculating and taking actions to reduce carbon emissions and becoming more energy efficient</w:t>
      </w:r>
    </w:p>
    <w:tbl>
      <w:tblPr>
        <w:tblStyle w:val="TableGrid"/>
        <w:tblpPr w:leftFromText="180" w:rightFromText="180" w:vertAnchor="text" w:horzAnchor="margin" w:tblpY="50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18"/>
        <w:gridCol w:w="1498"/>
        <w:gridCol w:w="2013"/>
        <w:gridCol w:w="4851"/>
        <w:gridCol w:w="1589"/>
      </w:tblGrid>
      <w:tr w:rsidR="00A92A9B" w:rsidRPr="00AB2201" w14:paraId="6907CBAF" w14:textId="77777777" w:rsidTr="00B346B8">
        <w:tc>
          <w:tcPr>
            <w:tcW w:w="5000" w:type="pct"/>
            <w:gridSpan w:val="5"/>
            <w:tcBorders>
              <w:bottom w:val="single" w:sz="12" w:space="0" w:color="000000" w:themeColor="text1"/>
            </w:tcBorders>
            <w:shd w:val="clear" w:color="auto" w:fill="FF5237"/>
            <w:vAlign w:val="center"/>
          </w:tcPr>
          <w:p w14:paraId="20D6BC70"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color w:val="FFFFFF" w:themeColor="background1"/>
                <w:lang w:val="en-GB"/>
              </w:rPr>
              <w:t>ENERGY – BEHAVIOUR CHANGE</w:t>
            </w:r>
          </w:p>
        </w:tc>
      </w:tr>
      <w:tr w:rsidR="00A92A9B" w:rsidRPr="00AB2201" w14:paraId="3D1F657F" w14:textId="77777777" w:rsidTr="00AC6DC4">
        <w:tc>
          <w:tcPr>
            <w:tcW w:w="1765" w:type="pct"/>
            <w:tcBorders>
              <w:bottom w:val="single" w:sz="12" w:space="0" w:color="000000" w:themeColor="text1"/>
            </w:tcBorders>
            <w:shd w:val="clear" w:color="auto" w:fill="F9E701"/>
          </w:tcPr>
          <w:p w14:paraId="6B1DDED9"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479" w:type="pct"/>
            <w:tcBorders>
              <w:bottom w:val="single" w:sz="12" w:space="0" w:color="000000" w:themeColor="text1"/>
            </w:tcBorders>
            <w:shd w:val="clear" w:color="auto" w:fill="F9E701"/>
          </w:tcPr>
          <w:p w14:paraId="73FB28B5"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57" w:type="pct"/>
            <w:tcBorders>
              <w:bottom w:val="single" w:sz="12" w:space="0" w:color="000000" w:themeColor="text1"/>
            </w:tcBorders>
            <w:shd w:val="clear" w:color="auto" w:fill="F9E701"/>
          </w:tcPr>
          <w:p w14:paraId="0555ADF4"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80" w:type="pct"/>
            <w:tcBorders>
              <w:bottom w:val="single" w:sz="12" w:space="0" w:color="000000" w:themeColor="text1"/>
            </w:tcBorders>
            <w:shd w:val="clear" w:color="auto" w:fill="F9E701"/>
          </w:tcPr>
          <w:p w14:paraId="42FF2968"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19" w:type="pct"/>
            <w:tcBorders>
              <w:bottom w:val="single" w:sz="12" w:space="0" w:color="000000" w:themeColor="text1"/>
            </w:tcBorders>
            <w:shd w:val="clear" w:color="auto" w:fill="F9E701"/>
          </w:tcPr>
          <w:p w14:paraId="09506AFE"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p w14:paraId="51E4445C" w14:textId="73BC20DE" w:rsidR="00F85969" w:rsidRPr="00AB2201" w:rsidRDefault="00F85969" w:rsidP="00F85969">
            <w:pPr>
              <w:pStyle w:val="NormalWeb"/>
              <w:jc w:val="center"/>
              <w:rPr>
                <w:rFonts w:ascii="Letter-join No-Lead 40" w:hAnsi="Letter-join No-Lead 40"/>
                <w:b/>
                <w:bCs/>
                <w:lang w:val="en-GB"/>
              </w:rPr>
            </w:pPr>
          </w:p>
        </w:tc>
      </w:tr>
      <w:tr w:rsidR="00A92A9B" w:rsidRPr="00AB2201" w14:paraId="2104FE0F" w14:textId="77777777" w:rsidTr="00AC6DC4">
        <w:tc>
          <w:tcPr>
            <w:tcW w:w="176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696FACF" w14:textId="1790893F" w:rsidR="00C144ED" w:rsidRPr="00AB2201" w:rsidRDefault="00C144ED" w:rsidP="00C144ED">
            <w:pPr>
              <w:spacing w:line="259" w:lineRule="auto"/>
              <w:rPr>
                <w:rFonts w:ascii="Letter-join No-Lead 40" w:hAnsi="Letter-join No-Lead 40"/>
                <w:b/>
                <w:bCs/>
                <w:noProof/>
                <w:sz w:val="24"/>
                <w:szCs w:val="24"/>
                <w:lang w:val="en-GB"/>
              </w:rPr>
            </w:pPr>
            <w:r w:rsidRPr="00AB2201">
              <w:rPr>
                <w:rFonts w:ascii="Letter-join No-Lead 40" w:hAnsi="Letter-join No-Lead 40"/>
                <w:b/>
                <w:bCs/>
                <w:noProof/>
                <w:sz w:val="24"/>
                <w:szCs w:val="24"/>
              </w:rPr>
              <w:t xml:space="preserve">Take part in a switch off campaign (free) </w:t>
            </w:r>
          </w:p>
          <w:p w14:paraId="391C1EB5" w14:textId="5DE7D1C1" w:rsidR="00A92A9B" w:rsidRPr="00AB2201" w:rsidRDefault="00C144ED" w:rsidP="00E11F65">
            <w:pPr>
              <w:spacing w:line="259" w:lineRule="auto"/>
              <w:rPr>
                <w:rFonts w:ascii="Letter-join No-Lead 40" w:hAnsi="Letter-join No-Lead 40"/>
                <w:noProof/>
                <w:sz w:val="24"/>
                <w:szCs w:val="24"/>
                <w:lang w:val="en-GB"/>
              </w:rPr>
            </w:pPr>
            <w:r w:rsidRPr="00AB2201">
              <w:rPr>
                <w:rFonts w:ascii="Letter-join No-Lead 40" w:hAnsi="Letter-join No-Lead 40"/>
                <w:noProof/>
                <w:sz w:val="24"/>
                <w:szCs w:val="24"/>
              </w:rPr>
              <w:t xml:space="preserve"> </w:t>
            </w:r>
            <w:hyperlink r:id="rId18" w:history="1">
              <w:r w:rsidRPr="00AB2201">
                <w:rPr>
                  <w:rStyle w:val="Hyperlink"/>
                  <w:rFonts w:ascii="Letter-join No-Lead 40" w:hAnsi="Letter-join No-Lead 40"/>
                  <w:noProof/>
                  <w:sz w:val="24"/>
                  <w:szCs w:val="24"/>
                </w:rPr>
                <w:t>Switch-Off Fortnight 2025</w:t>
              </w:r>
            </w:hyperlink>
            <w:r w:rsidRPr="00AB2201">
              <w:rPr>
                <w:rFonts w:ascii="Letter-join No-Lead 40" w:hAnsi="Letter-join No-Lead 40"/>
                <w:noProof/>
                <w:sz w:val="24"/>
                <w:szCs w:val="24"/>
              </w:rPr>
              <w:t xml:space="preserve"> (Nov). ~10% energy saved by participating schools.  </w:t>
            </w:r>
          </w:p>
        </w:tc>
        <w:tc>
          <w:tcPr>
            <w:tcW w:w="47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6D2CE83" w14:textId="52DD45FD"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3163F8" w:rsidRPr="00AB2201">
              <w:rPr>
                <w:rFonts w:ascii="Letter-join No-Lead 40" w:hAnsi="Letter-join No-Lead 40"/>
                <w:b/>
                <w:bCs/>
                <w:sz w:val="24"/>
                <w:szCs w:val="24"/>
                <w:lang w:val="en-GB"/>
              </w:rPr>
              <w:t xml:space="preserve">Autumn </w:t>
            </w:r>
          </w:p>
          <w:p w14:paraId="60493960" w14:textId="77777777"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Review: </w:t>
            </w:r>
          </w:p>
        </w:tc>
        <w:tc>
          <w:tcPr>
            <w:tcW w:w="6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42B0425" w14:textId="331FE4B0" w:rsidR="00A92A9B" w:rsidRPr="00AB2201" w:rsidRDefault="00580C01" w:rsidP="00572D47">
            <w:pPr>
              <w:pStyle w:val="NormalWeb"/>
              <w:rPr>
                <w:rFonts w:ascii="Letter-join No-Lead 40" w:hAnsi="Letter-join No-Lead 40"/>
                <w:b/>
                <w:bCs/>
                <w:lang w:val="en-GB"/>
              </w:rPr>
            </w:pPr>
            <w:r w:rsidRPr="00AB2201">
              <w:rPr>
                <w:rFonts w:ascii="Letter-join No-Lead 40" w:hAnsi="Letter-join No-Lead 40"/>
                <w:b/>
                <w:bCs/>
                <w:lang w:val="en-GB"/>
              </w:rPr>
              <w:t xml:space="preserve">Sustainability Leads. </w:t>
            </w:r>
          </w:p>
        </w:tc>
        <w:tc>
          <w:tcPr>
            <w:tcW w:w="158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D7D76AE" w14:textId="77777777" w:rsidR="00A92A9B" w:rsidRPr="00AB2201" w:rsidRDefault="00CA5942" w:rsidP="00111AEE">
            <w:pPr>
              <w:pStyle w:val="NormalWeb"/>
              <w:rPr>
                <w:rFonts w:ascii="Letter-join No-Lead 40" w:hAnsi="Letter-join No-Lead 40"/>
                <w:lang w:val="en-GB"/>
              </w:rPr>
            </w:pPr>
            <w:r w:rsidRPr="00AB2201">
              <w:rPr>
                <w:rFonts w:ascii="Letter-join No-Lead 40" w:hAnsi="Letter-join No-Lead 40"/>
                <w:lang w:val="en-GB"/>
              </w:rPr>
              <w:t xml:space="preserve">Switch off Campaign </w:t>
            </w:r>
            <w:r w:rsidR="003163F8" w:rsidRPr="00AB2201">
              <w:rPr>
                <w:rFonts w:ascii="Letter-join No-Lead 40" w:hAnsi="Letter-join No-Lead 40"/>
                <w:lang w:val="en-GB"/>
              </w:rPr>
              <w:t>for Autumn Term</w:t>
            </w:r>
            <w:r w:rsidR="00006324" w:rsidRPr="00AB2201">
              <w:rPr>
                <w:rFonts w:ascii="Letter-join No-Lead 40" w:hAnsi="Letter-join No-Lead 40"/>
                <w:lang w:val="en-GB"/>
              </w:rPr>
              <w:t>.</w:t>
            </w:r>
          </w:p>
          <w:p w14:paraId="314AEB57" w14:textId="4FEFBD9C" w:rsidR="00006324" w:rsidRPr="00AB2201" w:rsidRDefault="00006324" w:rsidP="00111AEE">
            <w:pPr>
              <w:pStyle w:val="NormalWeb"/>
              <w:rPr>
                <w:rFonts w:ascii="Letter-join No-Lead 40" w:hAnsi="Letter-join No-Lead 40"/>
                <w:lang w:val="en-GB"/>
              </w:rPr>
            </w:pPr>
            <w:r w:rsidRPr="00AB2201">
              <w:rPr>
                <w:rFonts w:ascii="Letter-join No-Lead 40" w:hAnsi="Letter-join No-Lead 40"/>
                <w:lang w:val="en-GB"/>
              </w:rPr>
              <w:t xml:space="preserve">MAC led programme for 2024-2025, come back to in Autumn 2025. </w:t>
            </w:r>
          </w:p>
        </w:tc>
        <w:tc>
          <w:tcPr>
            <w:tcW w:w="51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3331AA" w14:textId="3443021D" w:rsidR="00A92A9B" w:rsidRPr="00AB2201" w:rsidRDefault="00F85969" w:rsidP="00C43CE9">
            <w:pPr>
              <w:pStyle w:val="NormalWeb"/>
              <w:rPr>
                <w:rFonts w:ascii="Letter-join No-Lead 40" w:hAnsi="Letter-join No-Lead 40"/>
                <w:lang w:val="en-GB"/>
              </w:rPr>
            </w:pPr>
            <w:r w:rsidRPr="00AB2201">
              <w:rPr>
                <w:rFonts w:ascii="Letter-join No-Lead 40" w:hAnsi="Letter-join No-Lead 40"/>
                <w:lang w:val="en-GB"/>
              </w:rPr>
              <w:t>In progress</w:t>
            </w:r>
          </w:p>
        </w:tc>
      </w:tr>
      <w:tr w:rsidR="00325CF6" w:rsidRPr="00AB2201" w14:paraId="70F2F5BC" w14:textId="77777777" w:rsidTr="00AC6DC4">
        <w:tc>
          <w:tcPr>
            <w:tcW w:w="176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23637CD" w14:textId="7F2BC2F7" w:rsidR="00325CF6" w:rsidRPr="00AB2201" w:rsidRDefault="00325CF6" w:rsidP="00325CF6">
            <w:pPr>
              <w:rPr>
                <w:rFonts w:ascii="Letter-join No-Lead 40" w:hAnsi="Letter-join No-Lead 40"/>
                <w:b/>
                <w:bCs/>
                <w:noProof/>
                <w:sz w:val="24"/>
                <w:szCs w:val="24"/>
                <w:lang w:val="en-GB"/>
              </w:rPr>
            </w:pPr>
            <w:r w:rsidRPr="00AB2201">
              <w:rPr>
                <w:rFonts w:ascii="Letter-join No-Lead 40" w:hAnsi="Letter-join No-Lead 40"/>
                <w:b/>
                <w:bCs/>
                <w:noProof/>
                <w:sz w:val="24"/>
                <w:szCs w:val="24"/>
                <w:lang w:val="en-GB"/>
              </w:rPr>
              <w:t>Monitor energy use on a regular basis through platforms such as Energy Sparks</w:t>
            </w:r>
            <w:r w:rsidR="00072755" w:rsidRPr="00AB2201">
              <w:rPr>
                <w:rFonts w:ascii="Letter-join No-Lead 40" w:hAnsi="Letter-join No-Lead 40"/>
                <w:b/>
                <w:bCs/>
                <w:noProof/>
                <w:sz w:val="24"/>
                <w:szCs w:val="24"/>
                <w:lang w:val="en-GB"/>
              </w:rPr>
              <w:t xml:space="preserve"> or Zenergi</w:t>
            </w:r>
            <w:r w:rsidRPr="00AB2201">
              <w:rPr>
                <w:rFonts w:ascii="Letter-join No-Lead 40" w:hAnsi="Letter-join No-Lead 40"/>
                <w:b/>
                <w:bCs/>
                <w:noProof/>
                <w:sz w:val="24"/>
                <w:szCs w:val="24"/>
                <w:lang w:val="en-GB"/>
              </w:rPr>
              <w:t xml:space="preserve"> </w:t>
            </w:r>
          </w:p>
          <w:p w14:paraId="46466A68" w14:textId="7D641F77" w:rsidR="00325CF6" w:rsidRPr="00AB2201" w:rsidRDefault="00D133A1" w:rsidP="00325CF6">
            <w:pPr>
              <w:spacing w:line="259" w:lineRule="auto"/>
              <w:rPr>
                <w:rFonts w:ascii="Letter-join No-Lead 40" w:hAnsi="Letter-join No-Lead 40"/>
                <w:noProof/>
                <w:sz w:val="24"/>
                <w:szCs w:val="24"/>
                <w:lang w:val="en-GB"/>
              </w:rPr>
            </w:pPr>
            <w:r w:rsidRPr="00AB2201">
              <w:rPr>
                <w:rFonts w:ascii="Letter-join No-Lead 40" w:hAnsi="Letter-join No-Lead 40"/>
                <w:noProof/>
                <w:sz w:val="24"/>
                <w:szCs w:val="24"/>
                <w:lang w:val="en-GB"/>
              </w:rPr>
              <w:t>Up to</w:t>
            </w:r>
            <w:r w:rsidR="007C4DD8" w:rsidRPr="00AB2201">
              <w:rPr>
                <w:rFonts w:ascii="Letter-join No-Lead 40" w:hAnsi="Letter-join No-Lead 40"/>
                <w:noProof/>
                <w:sz w:val="24"/>
                <w:szCs w:val="24"/>
                <w:lang w:val="en-GB"/>
              </w:rPr>
              <w:t xml:space="preserve"> 60% of the energy consumed at a typical school is when there are no students in the building</w:t>
            </w:r>
            <w:r w:rsidRPr="00AB2201">
              <w:rPr>
                <w:rFonts w:ascii="Letter-join No-Lead 40" w:hAnsi="Letter-join No-Lead 40"/>
                <w:noProof/>
                <w:sz w:val="24"/>
                <w:szCs w:val="24"/>
                <w:lang w:val="en-GB"/>
              </w:rPr>
              <w:t xml:space="preserve">.  </w:t>
            </w:r>
            <w:r w:rsidR="00325CF6" w:rsidRPr="00AB2201">
              <w:rPr>
                <w:rFonts w:ascii="Letter-join No-Lead 40" w:hAnsi="Letter-join No-Lead 40"/>
                <w:noProof/>
                <w:sz w:val="24"/>
                <w:szCs w:val="24"/>
                <w:lang w:val="en-GB"/>
              </w:rPr>
              <w:t xml:space="preserve">Access energy management platform e.g. </w:t>
            </w:r>
            <w:hyperlink r:id="rId19" w:history="1">
              <w:r w:rsidR="00325CF6" w:rsidRPr="00AB2201">
                <w:rPr>
                  <w:rStyle w:val="Hyperlink"/>
                  <w:rFonts w:ascii="Letter-join No-Lead 40" w:hAnsi="Letter-join No-Lead 40"/>
                  <w:noProof/>
                  <w:sz w:val="24"/>
                  <w:szCs w:val="24"/>
                  <w:lang w:val="en-GB"/>
                </w:rPr>
                <w:t>Energy Sparks</w:t>
              </w:r>
            </w:hyperlink>
            <w:r w:rsidR="00325CF6" w:rsidRPr="00AB2201">
              <w:rPr>
                <w:rFonts w:ascii="Letter-join No-Lead 40" w:hAnsi="Letter-join No-Lead 40"/>
                <w:noProof/>
                <w:sz w:val="24"/>
                <w:szCs w:val="24"/>
                <w:lang w:val="en-GB"/>
              </w:rPr>
              <w:t xml:space="preserve"> or </w:t>
            </w:r>
            <w:r w:rsidR="00B92862" w:rsidRPr="00AB2201">
              <w:rPr>
                <w:rFonts w:ascii="Letter-join No-Lead 40" w:hAnsi="Letter-join No-Lead 40"/>
                <w:noProof/>
                <w:sz w:val="24"/>
                <w:szCs w:val="24"/>
                <w:lang w:val="en-GB"/>
              </w:rPr>
              <w:t xml:space="preserve">Zenergi </w:t>
            </w:r>
            <w:r w:rsidR="00C31FF6" w:rsidRPr="00AB2201">
              <w:rPr>
                <w:rFonts w:ascii="Letter-join No-Lead 40" w:hAnsi="Letter-join No-Lead 40"/>
                <w:noProof/>
                <w:sz w:val="24"/>
                <w:szCs w:val="24"/>
                <w:lang w:val="en-GB"/>
              </w:rPr>
              <w:t>to visualise energy usage</w:t>
            </w:r>
            <w:r w:rsidR="004247D3" w:rsidRPr="00AB2201">
              <w:rPr>
                <w:rFonts w:ascii="Letter-join No-Lead 40" w:hAnsi="Letter-join No-Lead 40"/>
                <w:noProof/>
                <w:sz w:val="24"/>
                <w:szCs w:val="24"/>
                <w:lang w:val="en-GB"/>
              </w:rPr>
              <w:t xml:space="preserve"> and share that with </w:t>
            </w:r>
            <w:r w:rsidR="00507A50" w:rsidRPr="00AB2201">
              <w:rPr>
                <w:rFonts w:ascii="Letter-join No-Lead 40" w:hAnsi="Letter-join No-Lead 40"/>
                <w:noProof/>
                <w:sz w:val="24"/>
                <w:szCs w:val="24"/>
                <w:lang w:val="en-GB"/>
              </w:rPr>
              <w:t xml:space="preserve">pupils and staff to </w:t>
            </w:r>
            <w:r w:rsidR="009D42D0" w:rsidRPr="00AB2201">
              <w:rPr>
                <w:rFonts w:ascii="Letter-join No-Lead 40" w:hAnsi="Letter-join No-Lead 40"/>
                <w:noProof/>
                <w:sz w:val="24"/>
                <w:szCs w:val="24"/>
                <w:lang w:val="en-GB"/>
              </w:rPr>
              <w:t>identify where energy is wasted  and encourage energy saving behaviour.</w:t>
            </w:r>
            <w:r w:rsidR="00C31FF6" w:rsidRPr="00AB2201">
              <w:rPr>
                <w:rFonts w:ascii="Letter-join No-Lead 40" w:hAnsi="Letter-join No-Lead 40"/>
                <w:noProof/>
                <w:sz w:val="24"/>
                <w:szCs w:val="24"/>
                <w:lang w:val="en-GB"/>
              </w:rPr>
              <w:t xml:space="preserve">  </w:t>
            </w:r>
          </w:p>
        </w:tc>
        <w:tc>
          <w:tcPr>
            <w:tcW w:w="47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80EC914" w14:textId="3EB5FA12" w:rsidR="00325CF6" w:rsidRPr="00AB2201" w:rsidRDefault="00325CF6" w:rsidP="00325CF6">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580C01" w:rsidRPr="00AB2201">
              <w:rPr>
                <w:rFonts w:ascii="Letter-join No-Lead 40" w:hAnsi="Letter-join No-Lead 40"/>
                <w:b/>
                <w:bCs/>
                <w:sz w:val="24"/>
                <w:szCs w:val="24"/>
                <w:lang w:val="en-GB"/>
              </w:rPr>
              <w:t>September 2025</w:t>
            </w:r>
          </w:p>
          <w:p w14:paraId="6D9DA580" w14:textId="4A44DB1B" w:rsidR="00325CF6" w:rsidRPr="00AB2201" w:rsidRDefault="00325CF6" w:rsidP="00325CF6">
            <w:pPr>
              <w:rPr>
                <w:rFonts w:ascii="Letter-join No-Lead 40" w:hAnsi="Letter-join No-Lead 40"/>
                <w:sz w:val="24"/>
                <w:szCs w:val="24"/>
                <w:lang w:val="en-GB"/>
              </w:rPr>
            </w:pPr>
            <w:r w:rsidRPr="00AB2201">
              <w:rPr>
                <w:rFonts w:ascii="Letter-join No-Lead 40" w:hAnsi="Letter-join No-Lead 40"/>
                <w:b/>
                <w:bCs/>
                <w:sz w:val="24"/>
                <w:szCs w:val="24"/>
                <w:lang w:val="en-GB"/>
              </w:rPr>
              <w:t>Review:</w:t>
            </w:r>
          </w:p>
        </w:tc>
        <w:tc>
          <w:tcPr>
            <w:tcW w:w="6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3E302C7" w14:textId="0AFE2F60" w:rsidR="00325CF6" w:rsidRPr="00AB2201" w:rsidRDefault="00CF78BD" w:rsidP="00325CF6">
            <w:pPr>
              <w:pStyle w:val="NormalWeb"/>
              <w:rPr>
                <w:rFonts w:ascii="Letter-join No-Lead 40" w:hAnsi="Letter-join No-Lead 40"/>
                <w:b/>
                <w:bCs/>
                <w:lang w:val="en-GB"/>
              </w:rPr>
            </w:pPr>
            <w:r w:rsidRPr="00AB2201">
              <w:rPr>
                <w:rFonts w:ascii="Letter-join No-Lead 40" w:hAnsi="Letter-join No-Lead 40"/>
                <w:b/>
                <w:bCs/>
                <w:lang w:val="en-GB"/>
              </w:rPr>
              <w:t>Sustainability Leads.</w:t>
            </w:r>
          </w:p>
        </w:tc>
        <w:tc>
          <w:tcPr>
            <w:tcW w:w="158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B734610" w14:textId="3EBE5C83" w:rsidR="00325CF6" w:rsidRPr="00AB2201" w:rsidRDefault="003163F8" w:rsidP="00325CF6">
            <w:pPr>
              <w:pStyle w:val="NormalWeb"/>
              <w:rPr>
                <w:rFonts w:ascii="Letter-join No-Lead 40" w:hAnsi="Letter-join No-Lead 40"/>
                <w:lang w:val="en-GB"/>
              </w:rPr>
            </w:pPr>
            <w:r w:rsidRPr="00AB2201">
              <w:rPr>
                <w:rFonts w:ascii="Letter-join No-Lead 40" w:hAnsi="Letter-join No-Lead 40"/>
                <w:lang w:val="en-GB"/>
              </w:rPr>
              <w:t xml:space="preserve">Stark Energy – for monitoring </w:t>
            </w:r>
            <w:r w:rsidR="00444852" w:rsidRPr="00AB2201">
              <w:rPr>
                <w:rFonts w:ascii="Letter-join No-Lead 40" w:hAnsi="Letter-join No-Lead 40"/>
                <w:lang w:val="en-GB"/>
              </w:rPr>
              <w:t xml:space="preserve">energy. </w:t>
            </w:r>
            <w:r w:rsidR="00146D91" w:rsidRPr="00AB2201">
              <w:rPr>
                <w:rFonts w:ascii="Letter-join No-Lead 40" w:hAnsi="Letter-join No-Lead 40"/>
                <w:lang w:val="en-GB"/>
              </w:rPr>
              <w:t xml:space="preserve">Training for staff to use. </w:t>
            </w:r>
          </w:p>
          <w:p w14:paraId="46EE800F" w14:textId="1E7E3D85" w:rsidR="00444852" w:rsidRPr="00AB2201" w:rsidRDefault="00444852" w:rsidP="00325CF6">
            <w:pPr>
              <w:pStyle w:val="NormalWeb"/>
              <w:rPr>
                <w:rFonts w:ascii="Letter-join No-Lead 40" w:hAnsi="Letter-join No-Lead 40"/>
                <w:lang w:val="en-GB"/>
              </w:rPr>
            </w:pPr>
            <w:r w:rsidRPr="00AB2201">
              <w:rPr>
                <w:rFonts w:ascii="Letter-join No-Lead 40" w:hAnsi="Letter-join No-Lead 40"/>
                <w:lang w:val="en-GB"/>
              </w:rPr>
              <w:t>Energy Sparks – Could we sign up and use</w:t>
            </w:r>
            <w:r w:rsidR="00D54A24" w:rsidRPr="00AB2201">
              <w:rPr>
                <w:rFonts w:ascii="Letter-join No-Lead 40" w:hAnsi="Letter-join No-Lead 40"/>
                <w:lang w:val="en-GB"/>
              </w:rPr>
              <w:t xml:space="preserve">? </w:t>
            </w:r>
            <w:r w:rsidRPr="00AB2201">
              <w:rPr>
                <w:rFonts w:ascii="Letter-join No-Lead 40" w:hAnsi="Letter-join No-Lead 40"/>
                <w:lang w:val="en-GB"/>
              </w:rPr>
              <w:t xml:space="preserve">Educational Tool. Resources are free. </w:t>
            </w:r>
          </w:p>
        </w:tc>
        <w:tc>
          <w:tcPr>
            <w:tcW w:w="51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670E334" w14:textId="2BA24EC8" w:rsidR="00D54A24" w:rsidRPr="00AB2201" w:rsidRDefault="00325CF6" w:rsidP="00D54A24">
            <w:pPr>
              <w:pStyle w:val="NormalWeb"/>
              <w:rPr>
                <w:rFonts w:ascii="Letter-join No-Lead 40" w:hAnsi="Letter-join No-Lead 40"/>
                <w:lang w:val="en-GB"/>
              </w:rPr>
            </w:pPr>
            <w:r w:rsidRPr="00AB2201">
              <w:rPr>
                <w:rFonts w:ascii="Letter-join No-Lead 40" w:hAnsi="Letter-join No-Lead 40"/>
                <w:lang w:val="en-GB"/>
              </w:rPr>
              <w:t>In progress</w:t>
            </w:r>
          </w:p>
          <w:p w14:paraId="46B38B47" w14:textId="07851744" w:rsidR="00325CF6" w:rsidRPr="00AB2201" w:rsidRDefault="00325CF6" w:rsidP="00325CF6">
            <w:pPr>
              <w:pStyle w:val="NormalWeb"/>
              <w:rPr>
                <w:rFonts w:ascii="Letter-join No-Lead 40" w:hAnsi="Letter-join No-Lead 40"/>
                <w:lang w:val="en-GB"/>
              </w:rPr>
            </w:pPr>
          </w:p>
        </w:tc>
      </w:tr>
      <w:tr w:rsidR="00325CF6" w:rsidRPr="00AB2201" w14:paraId="1A837E0A" w14:textId="77777777" w:rsidTr="00AC6DC4">
        <w:tc>
          <w:tcPr>
            <w:tcW w:w="176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7A40F27" w14:textId="7496C68E" w:rsidR="00325CF6" w:rsidRPr="00AB2201" w:rsidRDefault="00325CF6" w:rsidP="00325CF6">
            <w:pPr>
              <w:spacing w:before="120" w:after="120"/>
              <w:rPr>
                <w:rFonts w:ascii="Letter-join No-Lead 40" w:hAnsi="Letter-join No-Lead 40"/>
                <w:b/>
                <w:bCs/>
                <w:sz w:val="24"/>
                <w:szCs w:val="24"/>
                <w:lang w:val="en-GB"/>
              </w:rPr>
            </w:pPr>
            <w:r w:rsidRPr="00AB2201">
              <w:rPr>
                <w:rFonts w:ascii="Letter-join No-Lead 40" w:hAnsi="Letter-join No-Lead 40"/>
                <w:b/>
                <w:bCs/>
                <w:sz w:val="24"/>
                <w:szCs w:val="24"/>
                <w:lang w:val="en-GB"/>
              </w:rPr>
              <w:t>Incentivi</w:t>
            </w:r>
            <w:r w:rsidR="00D77918" w:rsidRPr="00AB2201">
              <w:rPr>
                <w:rFonts w:ascii="Letter-join No-Lead 40" w:hAnsi="Letter-join No-Lead 40"/>
                <w:b/>
                <w:bCs/>
                <w:sz w:val="24"/>
                <w:szCs w:val="24"/>
                <w:lang w:val="en-GB"/>
              </w:rPr>
              <w:t>z</w:t>
            </w:r>
            <w:r w:rsidRPr="00AB2201">
              <w:rPr>
                <w:rFonts w:ascii="Letter-join No-Lead 40" w:hAnsi="Letter-join No-Lead 40"/>
                <w:b/>
                <w:bCs/>
                <w:sz w:val="24"/>
                <w:szCs w:val="24"/>
                <w:lang w:val="en-GB"/>
              </w:rPr>
              <w:t xml:space="preserve">e students to address energy usage e.g. </w:t>
            </w:r>
          </w:p>
          <w:p w14:paraId="2BE61A72" w14:textId="143AA0AB" w:rsidR="00325CF6" w:rsidRPr="00AB2201" w:rsidRDefault="00325CF6" w:rsidP="00325CF6">
            <w:pPr>
              <w:spacing w:before="120" w:after="120"/>
              <w:rPr>
                <w:rFonts w:ascii="Letter-join No-Lead 40" w:hAnsi="Letter-join No-Lead 40"/>
                <w:sz w:val="24"/>
                <w:szCs w:val="24"/>
                <w:lang w:val="en-GB"/>
              </w:rPr>
            </w:pPr>
            <w:r w:rsidRPr="00AB2201">
              <w:rPr>
                <w:rFonts w:ascii="Letter-join No-Lead 40" w:hAnsi="Letter-join No-Lead 40"/>
                <w:sz w:val="24"/>
                <w:szCs w:val="24"/>
                <w:lang w:val="en-GB"/>
              </w:rPr>
              <w:t xml:space="preserve">Appoint energy monitors in each class to carry out spot checks on lights/appliances left on, classroom temps, school thermostat settings following these suggestions:  </w:t>
            </w:r>
            <w:hyperlink r:id="rId20" w:history="1">
              <w:r w:rsidRPr="00AB2201">
                <w:rPr>
                  <w:rFonts w:ascii="Letter-join No-Lead 40" w:hAnsi="Letter-join No-Lead 40"/>
                  <w:color w:val="0000FF"/>
                  <w:sz w:val="24"/>
                  <w:szCs w:val="24"/>
                  <w:u w:val="single"/>
                  <w:lang w:val="en-GB"/>
                </w:rPr>
                <w:t>energy monitors activities | Energy Sparks</w:t>
              </w:r>
            </w:hyperlink>
          </w:p>
          <w:p w14:paraId="6CD801F4" w14:textId="5D62F028" w:rsidR="00325CF6" w:rsidRPr="00AB2201" w:rsidRDefault="00325CF6" w:rsidP="00325CF6">
            <w:pPr>
              <w:spacing w:before="120" w:after="120"/>
              <w:rPr>
                <w:rFonts w:ascii="Letter-join No-Lead 40" w:hAnsi="Letter-join No-Lead 40"/>
                <w:color w:val="000000" w:themeColor="text1"/>
                <w:sz w:val="24"/>
                <w:szCs w:val="24"/>
                <w:lang w:val="en-GB"/>
              </w:rPr>
            </w:pPr>
          </w:p>
        </w:tc>
        <w:tc>
          <w:tcPr>
            <w:tcW w:w="47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AD37275" w14:textId="77777777" w:rsidR="00325CF6" w:rsidRPr="00AB2201" w:rsidRDefault="00325CF6" w:rsidP="00325CF6">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35CFD98A" w14:textId="0CDACC0C" w:rsidR="00325CF6" w:rsidRPr="00AB2201" w:rsidRDefault="00325CF6" w:rsidP="00325CF6">
            <w:pPr>
              <w:rPr>
                <w:rFonts w:ascii="Letter-join No-Lead 40" w:hAnsi="Letter-join No-Lead 40"/>
                <w:sz w:val="24"/>
                <w:szCs w:val="24"/>
              </w:rPr>
            </w:pPr>
            <w:r w:rsidRPr="00AB2201">
              <w:rPr>
                <w:rFonts w:ascii="Letter-join No-Lead 40" w:hAnsi="Letter-join No-Lead 40"/>
                <w:b/>
                <w:bCs/>
                <w:sz w:val="24"/>
                <w:szCs w:val="24"/>
                <w:lang w:val="en-GB"/>
              </w:rPr>
              <w:t>Review:</w:t>
            </w:r>
          </w:p>
        </w:tc>
        <w:tc>
          <w:tcPr>
            <w:tcW w:w="6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1D94C31" w14:textId="546C1E8F" w:rsidR="00325CF6" w:rsidRPr="00AB2201" w:rsidRDefault="00CF78BD" w:rsidP="00325CF6">
            <w:pPr>
              <w:pStyle w:val="NormalWeb"/>
              <w:rPr>
                <w:rFonts w:ascii="Letter-join No-Lead 40" w:hAnsi="Letter-join No-Lead 40"/>
                <w:b/>
                <w:bCs/>
              </w:rPr>
            </w:pPr>
            <w:r w:rsidRPr="00AB2201">
              <w:rPr>
                <w:rFonts w:ascii="Letter-join No-Lead 40" w:hAnsi="Letter-join No-Lead 40"/>
                <w:b/>
                <w:bCs/>
                <w:lang w:val="en-GB"/>
              </w:rPr>
              <w:t>Sustainability Leads.</w:t>
            </w:r>
          </w:p>
        </w:tc>
        <w:tc>
          <w:tcPr>
            <w:tcW w:w="158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3345F81" w14:textId="584D3B29" w:rsidR="0096417E" w:rsidRPr="00AB2201" w:rsidRDefault="0096417E" w:rsidP="00325CF6">
            <w:pPr>
              <w:pStyle w:val="NormalWeb"/>
              <w:rPr>
                <w:rFonts w:ascii="Letter-join No-Lead 40" w:hAnsi="Letter-join No-Lead 40"/>
              </w:rPr>
            </w:pPr>
            <w:r w:rsidRPr="00AB2201">
              <w:rPr>
                <w:rFonts w:ascii="Letter-join No-Lead 40" w:hAnsi="Letter-join No-Lead 40"/>
              </w:rPr>
              <w:t>Energy Monitors – track each lunchtime</w:t>
            </w:r>
            <w:r w:rsidR="00D77918" w:rsidRPr="00AB2201">
              <w:rPr>
                <w:rFonts w:ascii="Letter-join No-Lead 40" w:hAnsi="Letter-join No-Lead 40"/>
              </w:rPr>
              <w:t xml:space="preserve">. Eco Group. </w:t>
            </w:r>
          </w:p>
          <w:p w14:paraId="093F10BE" w14:textId="77777777" w:rsidR="0096417E" w:rsidRPr="00AB2201" w:rsidRDefault="0096417E" w:rsidP="00325CF6">
            <w:pPr>
              <w:pStyle w:val="NormalWeb"/>
              <w:rPr>
                <w:rFonts w:ascii="Letter-join No-Lead 40" w:hAnsi="Letter-join No-Lead 40"/>
              </w:rPr>
            </w:pPr>
            <w:r w:rsidRPr="00AB2201">
              <w:rPr>
                <w:rFonts w:ascii="Letter-join No-Lead 40" w:hAnsi="Letter-join No-Lead 40"/>
              </w:rPr>
              <w:t xml:space="preserve">Lightbulb Award – Every Friday. </w:t>
            </w:r>
          </w:p>
          <w:p w14:paraId="084CAB1A" w14:textId="10B19ACC" w:rsidR="00146D91" w:rsidRPr="00AB2201" w:rsidRDefault="00146D91" w:rsidP="00325CF6">
            <w:pPr>
              <w:pStyle w:val="NormalWeb"/>
              <w:rPr>
                <w:rFonts w:ascii="Letter-join No-Lead 40" w:hAnsi="Letter-join No-Lead 40"/>
              </w:rPr>
            </w:pPr>
            <w:r w:rsidRPr="00AB2201">
              <w:rPr>
                <w:rFonts w:ascii="Letter-join No-Lead 40" w:hAnsi="Letter-join No-Lead 40"/>
              </w:rPr>
              <w:t xml:space="preserve">Use Energy Sparks. </w:t>
            </w:r>
          </w:p>
        </w:tc>
        <w:tc>
          <w:tcPr>
            <w:tcW w:w="51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E415CE" w14:textId="77777777" w:rsidR="00325CF6" w:rsidRPr="00AB2201" w:rsidRDefault="00325CF6" w:rsidP="00325CF6">
            <w:pPr>
              <w:pStyle w:val="NormalWeb"/>
              <w:rPr>
                <w:rFonts w:ascii="Letter-join No-Lead 40" w:hAnsi="Letter-join No-Lead 40"/>
                <w:lang w:val="en-GB"/>
              </w:rPr>
            </w:pPr>
            <w:r w:rsidRPr="00AB2201">
              <w:rPr>
                <w:rFonts w:ascii="Letter-join No-Lead 40" w:hAnsi="Letter-join No-Lead 40"/>
                <w:lang w:val="en-GB"/>
              </w:rPr>
              <w:t>In progress/</w:t>
            </w:r>
          </w:p>
          <w:p w14:paraId="004CB9E0" w14:textId="18281821" w:rsidR="00325CF6" w:rsidRPr="00AB2201" w:rsidRDefault="00325CF6" w:rsidP="00325CF6">
            <w:pPr>
              <w:pStyle w:val="NormalWeb"/>
              <w:rPr>
                <w:rFonts w:ascii="Letter-join No-Lead 40" w:hAnsi="Letter-join No-Lead 40"/>
              </w:rPr>
            </w:pPr>
          </w:p>
        </w:tc>
      </w:tr>
      <w:tr w:rsidR="00325CF6" w:rsidRPr="00AB2201" w14:paraId="631316D7" w14:textId="77777777" w:rsidTr="00AC6DC4">
        <w:tc>
          <w:tcPr>
            <w:tcW w:w="176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08FC2DD" w14:textId="77777777" w:rsidR="00325CF6" w:rsidRPr="00AB2201" w:rsidRDefault="00325CF6" w:rsidP="00325CF6">
            <w:pPr>
              <w:spacing w:before="120" w:after="120"/>
              <w:rPr>
                <w:rFonts w:ascii="Letter-join No-Lead 40" w:hAnsi="Letter-join No-Lead 40"/>
                <w:b/>
                <w:bCs/>
                <w:color w:val="000000" w:themeColor="text1"/>
                <w:sz w:val="24"/>
                <w:szCs w:val="24"/>
              </w:rPr>
            </w:pPr>
            <w:r w:rsidRPr="00AB2201">
              <w:rPr>
                <w:rFonts w:ascii="Letter-join No-Lead 40" w:hAnsi="Letter-join No-Lead 40"/>
                <w:b/>
                <w:bCs/>
                <w:color w:val="000000" w:themeColor="text1"/>
                <w:sz w:val="24"/>
                <w:szCs w:val="24"/>
              </w:rPr>
              <w:t>Set your BMS/BEMS appropriately in the evenings, weekends and school holidays, when the building may be out of use.</w:t>
            </w:r>
          </w:p>
          <w:p w14:paraId="39BD7B93" w14:textId="4633580D" w:rsidR="00325CF6" w:rsidRPr="00AB2201" w:rsidRDefault="00325CF6" w:rsidP="00325CF6">
            <w:pPr>
              <w:spacing w:before="120" w:after="120"/>
              <w:rPr>
                <w:rFonts w:ascii="Letter-join No-Lead 40" w:hAnsi="Letter-join No-Lead 40"/>
                <w:b/>
                <w:bCs/>
                <w:color w:val="000000" w:themeColor="text1"/>
                <w:sz w:val="24"/>
                <w:szCs w:val="24"/>
              </w:rPr>
            </w:pPr>
            <w:r w:rsidRPr="00AB2201">
              <w:rPr>
                <w:rFonts w:ascii="Letter-join No-Lead 40" w:hAnsi="Letter-join No-Lead 40"/>
                <w:color w:val="000000" w:themeColor="text1"/>
                <w:sz w:val="24"/>
                <w:szCs w:val="24"/>
                <w:lang w:val="en-GB"/>
              </w:rPr>
              <w:lastRenderedPageBreak/>
              <w:t>Ensure BMS/BEMS has efficient timings and temperatures set for the school day e.g. 6am-1pm at 18 degrees in classrooms and off evenings/weekends.  Check hot water system has efficient timings and temperature set.</w:t>
            </w:r>
          </w:p>
        </w:tc>
        <w:tc>
          <w:tcPr>
            <w:tcW w:w="47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366CDBF" w14:textId="77777777" w:rsidR="00325CF6" w:rsidRPr="00AB2201" w:rsidRDefault="00325CF6" w:rsidP="00325CF6">
            <w:pPr>
              <w:rPr>
                <w:rFonts w:ascii="Letter-join No-Lead 40" w:hAnsi="Letter-join No-Lead 40"/>
                <w:sz w:val="24"/>
                <w:szCs w:val="24"/>
                <w:lang w:val="en-GB"/>
              </w:rPr>
            </w:pPr>
            <w:r w:rsidRPr="00AB2201">
              <w:rPr>
                <w:rFonts w:ascii="Letter-join No-Lead 40" w:hAnsi="Letter-join No-Lead 40"/>
                <w:b/>
                <w:bCs/>
                <w:sz w:val="24"/>
                <w:szCs w:val="24"/>
                <w:lang w:val="en-GB"/>
              </w:rPr>
              <w:lastRenderedPageBreak/>
              <w:t xml:space="preserve">Start: </w:t>
            </w:r>
          </w:p>
          <w:p w14:paraId="353A7FAF" w14:textId="59F00136" w:rsidR="00325CF6" w:rsidRPr="00AB2201" w:rsidRDefault="00325CF6" w:rsidP="00325CF6">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6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04128C7" w14:textId="47241BD9" w:rsidR="00325CF6" w:rsidRPr="00AB2201" w:rsidRDefault="00325CF6" w:rsidP="00325CF6">
            <w:pPr>
              <w:pStyle w:val="NormalWeb"/>
              <w:rPr>
                <w:rFonts w:ascii="Letter-join No-Lead 40" w:hAnsi="Letter-join No-Lead 40"/>
                <w:b/>
                <w:bCs/>
              </w:rPr>
            </w:pPr>
            <w:r w:rsidRPr="00AB2201">
              <w:rPr>
                <w:rFonts w:ascii="Letter-join No-Lead 40" w:hAnsi="Letter-join No-Lead 40"/>
                <w:b/>
                <w:bCs/>
              </w:rPr>
              <w:t>Site manager</w:t>
            </w:r>
          </w:p>
        </w:tc>
        <w:tc>
          <w:tcPr>
            <w:tcW w:w="1580"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BD0FD4A" w14:textId="77777777" w:rsidR="00325CF6" w:rsidRPr="00AB2201" w:rsidRDefault="007B4BAA" w:rsidP="00325CF6">
            <w:pPr>
              <w:pStyle w:val="NormalWeb"/>
              <w:rPr>
                <w:rFonts w:ascii="Letter-join No-Lead 40" w:hAnsi="Letter-join No-Lead 40"/>
              </w:rPr>
            </w:pPr>
            <w:r w:rsidRPr="00AB2201">
              <w:rPr>
                <w:rFonts w:ascii="Letter-join No-Lead 40" w:hAnsi="Letter-join No-Lead 40"/>
              </w:rPr>
              <w:t xml:space="preserve">Talk to SSO’s to check energy in off or on at the correct times. </w:t>
            </w:r>
          </w:p>
          <w:p w14:paraId="7EC629B7" w14:textId="128B24DD" w:rsidR="00F76A19" w:rsidRPr="00AB2201" w:rsidRDefault="00F76A19" w:rsidP="00325CF6">
            <w:pPr>
              <w:pStyle w:val="NormalWeb"/>
              <w:rPr>
                <w:rFonts w:ascii="Letter-join No-Lead 40" w:hAnsi="Letter-join No-Lead 40"/>
              </w:rPr>
            </w:pPr>
            <w:r w:rsidRPr="00AB2201">
              <w:rPr>
                <w:rFonts w:ascii="Letter-join No-Lead 40" w:hAnsi="Letter-join No-Lead 40"/>
              </w:rPr>
              <w:lastRenderedPageBreak/>
              <w:t>Professional company evaluating</w:t>
            </w:r>
            <w:r w:rsidR="00D12A44" w:rsidRPr="00AB2201">
              <w:rPr>
                <w:rFonts w:ascii="Letter-join No-Lead 40" w:hAnsi="Letter-join No-Lead 40"/>
              </w:rPr>
              <w:t xml:space="preserve"> in September 2023. Use SSO during Switch off Fortnight. </w:t>
            </w:r>
          </w:p>
        </w:tc>
        <w:tc>
          <w:tcPr>
            <w:tcW w:w="51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D36A11B" w14:textId="4697030F" w:rsidR="00325CF6" w:rsidRPr="00AB2201" w:rsidRDefault="00325CF6" w:rsidP="00325CF6">
            <w:pPr>
              <w:pStyle w:val="NormalWeb"/>
              <w:rPr>
                <w:rFonts w:ascii="Letter-join No-Lead 40" w:hAnsi="Letter-join No-Lead 40"/>
                <w:lang w:val="en-GB"/>
              </w:rPr>
            </w:pPr>
          </w:p>
          <w:p w14:paraId="133B4001" w14:textId="74C9713A" w:rsidR="00325CF6" w:rsidRPr="00AB2201" w:rsidRDefault="00325CF6" w:rsidP="00325CF6">
            <w:pPr>
              <w:pStyle w:val="NormalWeb"/>
              <w:rPr>
                <w:rFonts w:ascii="Letter-join No-Lead 40" w:hAnsi="Letter-join No-Lead 40"/>
                <w:lang w:val="en-GB"/>
              </w:rPr>
            </w:pPr>
            <w:r w:rsidRPr="00AB2201">
              <w:rPr>
                <w:rFonts w:ascii="Letter-join No-Lead 40" w:hAnsi="Letter-join No-Lead 40"/>
                <w:lang w:val="en-GB"/>
              </w:rPr>
              <w:t>In progress</w:t>
            </w:r>
          </w:p>
        </w:tc>
      </w:tr>
    </w:tbl>
    <w:tbl>
      <w:tblPr>
        <w:tblStyle w:val="TableGrid"/>
        <w:tblW w:w="5000" w:type="pct"/>
        <w:tblLook w:val="04A0" w:firstRow="1" w:lastRow="0" w:firstColumn="1" w:lastColumn="0" w:noHBand="0" w:noVBand="1"/>
      </w:tblPr>
      <w:tblGrid>
        <w:gridCol w:w="15399"/>
      </w:tblGrid>
      <w:tr w:rsidR="00A92A9B" w:rsidRPr="00AB2201" w14:paraId="3A7C3F52" w14:textId="77777777" w:rsidTr="004C63FB">
        <w:trPr>
          <w:trHeight w:val="717"/>
        </w:trPr>
        <w:tc>
          <w:tcPr>
            <w:tcW w:w="5000" w:type="pct"/>
            <w:tcBorders>
              <w:left w:val="nil"/>
              <w:bottom w:val="single" w:sz="12" w:space="0" w:color="000000" w:themeColor="text1"/>
              <w:right w:val="nil"/>
            </w:tcBorders>
          </w:tcPr>
          <w:p w14:paraId="764B2F13" w14:textId="77777777" w:rsidR="00AC6DC4" w:rsidRPr="00AB2201" w:rsidRDefault="00AC6DC4" w:rsidP="00572D47">
            <w:pPr>
              <w:rPr>
                <w:rFonts w:ascii="Letter-join No-Lead 40" w:hAnsi="Letter-join No-Lead 40"/>
                <w:b/>
                <w:bCs/>
                <w:sz w:val="24"/>
                <w:szCs w:val="24"/>
                <w:lang w:val="en-GB"/>
              </w:rPr>
            </w:pPr>
          </w:p>
          <w:p w14:paraId="3D59D63A" w14:textId="77777777" w:rsidR="00AC6DC4" w:rsidRPr="00AB2201" w:rsidRDefault="00AC6DC4" w:rsidP="00572D47">
            <w:pPr>
              <w:rPr>
                <w:rFonts w:ascii="Letter-join No-Lead 40" w:hAnsi="Letter-join No-Lead 40"/>
                <w:b/>
                <w:bCs/>
                <w:sz w:val="24"/>
                <w:szCs w:val="24"/>
                <w:lang w:val="en-GB"/>
              </w:rPr>
            </w:pPr>
          </w:p>
        </w:tc>
      </w:tr>
    </w:tbl>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F94B2A" w:rsidRPr="00AB2201" w14:paraId="3EB5E93A" w14:textId="77777777" w:rsidTr="00C852FC">
        <w:tc>
          <w:tcPr>
            <w:tcW w:w="15452" w:type="dxa"/>
            <w:gridSpan w:val="5"/>
            <w:shd w:val="clear" w:color="auto" w:fill="FF5237"/>
            <w:vAlign w:val="center"/>
          </w:tcPr>
          <w:p w14:paraId="57F720E5"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TRANSPORT</w:t>
            </w:r>
          </w:p>
        </w:tc>
      </w:tr>
      <w:tr w:rsidR="00F94B2A" w:rsidRPr="00AB2201" w14:paraId="1D629A04" w14:textId="77777777" w:rsidTr="00C852FC">
        <w:tc>
          <w:tcPr>
            <w:tcW w:w="5230" w:type="dxa"/>
            <w:shd w:val="clear" w:color="auto" w:fill="F9E701"/>
          </w:tcPr>
          <w:p w14:paraId="63C12F75"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1559" w:type="dxa"/>
            <w:shd w:val="clear" w:color="auto" w:fill="F9E701"/>
          </w:tcPr>
          <w:p w14:paraId="05469019"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2127" w:type="dxa"/>
            <w:shd w:val="clear" w:color="auto" w:fill="F9E701"/>
          </w:tcPr>
          <w:p w14:paraId="7F12B478"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4819" w:type="dxa"/>
            <w:shd w:val="clear" w:color="auto" w:fill="F9E701"/>
          </w:tcPr>
          <w:p w14:paraId="0BA251F0"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1717" w:type="dxa"/>
            <w:shd w:val="clear" w:color="auto" w:fill="F9E701"/>
          </w:tcPr>
          <w:p w14:paraId="6D2E1EDB" w14:textId="77777777" w:rsidR="00F94B2A" w:rsidRPr="00AB2201" w:rsidRDefault="00F94B2A" w:rsidP="00C852FC">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F94B2A" w:rsidRPr="00AB2201" w14:paraId="5BEC89BF" w14:textId="77777777" w:rsidTr="00C852FC">
        <w:tc>
          <w:tcPr>
            <w:tcW w:w="5230" w:type="dxa"/>
            <w:vAlign w:val="bottom"/>
          </w:tcPr>
          <w:p w14:paraId="542DBBCF" w14:textId="77777777" w:rsidR="00110828" w:rsidRPr="00AB2201" w:rsidRDefault="00110828" w:rsidP="00110828">
            <w:pPr>
              <w:rPr>
                <w:rFonts w:ascii="Letter-join No-Lead 40" w:hAnsi="Letter-join No-Lead 40"/>
                <w:b/>
                <w:bCs/>
                <w:sz w:val="24"/>
                <w:szCs w:val="24"/>
              </w:rPr>
            </w:pPr>
            <w:r w:rsidRPr="00AB2201">
              <w:rPr>
                <w:rFonts w:ascii="Letter-join No-Lead 40" w:hAnsi="Letter-join No-Lead 40"/>
                <w:b/>
                <w:bCs/>
                <w:noProof/>
                <w:color w:val="ED7D31" w:themeColor="accent2"/>
                <w:sz w:val="24"/>
                <w:szCs w:val="24"/>
              </w:rPr>
              <w:drawing>
                <wp:anchor distT="0" distB="0" distL="0" distR="0" simplePos="0" relativeHeight="251671568" behindDoc="0" locked="0" layoutInCell="1" allowOverlap="1" wp14:anchorId="5D6C72ED" wp14:editId="2481D799">
                  <wp:simplePos x="0" y="0"/>
                  <wp:positionH relativeFrom="margin">
                    <wp:posOffset>2988310</wp:posOffset>
                  </wp:positionH>
                  <wp:positionV relativeFrom="margin">
                    <wp:posOffset>21590</wp:posOffset>
                  </wp:positionV>
                  <wp:extent cx="208280" cy="208280"/>
                  <wp:effectExtent l="0" t="0" r="1270" b="1270"/>
                  <wp:wrapNone/>
                  <wp:docPr id="900647055"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r w:rsidRPr="00AB2201">
              <w:rPr>
                <w:rFonts w:ascii="Letter-join No-Lead 40" w:hAnsi="Letter-join No-Lead 40"/>
                <w:b/>
                <w:bCs/>
                <w:sz w:val="24"/>
                <w:szCs w:val="24"/>
              </w:rPr>
              <w:t>Run Active Travel campaigns</w:t>
            </w:r>
          </w:p>
          <w:p w14:paraId="798AD694" w14:textId="77777777" w:rsidR="00110828" w:rsidRPr="00AB2201" w:rsidRDefault="00110828" w:rsidP="00110828">
            <w:pPr>
              <w:rPr>
                <w:rFonts w:ascii="Letter-join No-Lead 40" w:hAnsi="Letter-join No-Lead 40"/>
                <w:sz w:val="24"/>
                <w:szCs w:val="24"/>
              </w:rPr>
            </w:pPr>
            <w:r w:rsidRPr="00AB2201">
              <w:rPr>
                <w:rFonts w:ascii="Letter-join No-Lead 40" w:hAnsi="Letter-join No-Lead 40"/>
                <w:sz w:val="24"/>
                <w:szCs w:val="24"/>
              </w:rPr>
              <w:t xml:space="preserve">Participate in one or more Active Travel Weeks: </w:t>
            </w:r>
          </w:p>
          <w:p w14:paraId="5E56D88F" w14:textId="77777777" w:rsidR="00110828" w:rsidRPr="00AB2201" w:rsidRDefault="00110828" w:rsidP="00D133A1">
            <w:pPr>
              <w:pStyle w:val="ListParagraph"/>
              <w:numPr>
                <w:ilvl w:val="0"/>
                <w:numId w:val="25"/>
              </w:numPr>
              <w:spacing w:after="160" w:line="259" w:lineRule="auto"/>
              <w:ind w:left="306" w:hanging="284"/>
              <w:rPr>
                <w:rFonts w:ascii="Letter-join No-Lead 40" w:hAnsi="Letter-join No-Lead 40"/>
                <w:sz w:val="24"/>
                <w:szCs w:val="24"/>
                <w:lang w:val="en-GB"/>
              </w:rPr>
            </w:pPr>
            <w:hyperlink r:id="rId23" w:history="1">
              <w:r w:rsidRPr="00AB2201">
                <w:rPr>
                  <w:rStyle w:val="Hyperlink"/>
                  <w:rFonts w:ascii="Letter-join No-Lead 40" w:hAnsi="Letter-join No-Lead 40"/>
                  <w:sz w:val="24"/>
                  <w:szCs w:val="24"/>
                  <w:lang w:val="en-GB"/>
                </w:rPr>
                <w:t>Sustrans Big Walk and Wheel 2025</w:t>
              </w:r>
            </w:hyperlink>
            <w:r w:rsidRPr="00AB2201">
              <w:rPr>
                <w:rFonts w:ascii="Letter-join No-Lead 40" w:hAnsi="Letter-join No-Lead 40"/>
                <w:sz w:val="24"/>
                <w:szCs w:val="24"/>
                <w:lang w:val="en-GB"/>
              </w:rPr>
              <w:t xml:space="preserve"> UK’s biggest walking, wheeling, scooting and cycling to school challenge March-April. Free</w:t>
            </w:r>
          </w:p>
          <w:p w14:paraId="61989DB1" w14:textId="2F46CD27" w:rsidR="00F94B2A" w:rsidRPr="00AB2201" w:rsidRDefault="00110828" w:rsidP="00D133A1">
            <w:pPr>
              <w:pStyle w:val="ListParagraph"/>
              <w:numPr>
                <w:ilvl w:val="0"/>
                <w:numId w:val="25"/>
              </w:numPr>
              <w:spacing w:after="160" w:line="259" w:lineRule="auto"/>
              <w:ind w:left="306" w:hanging="284"/>
              <w:rPr>
                <w:rFonts w:ascii="Letter-join No-Lead 40" w:hAnsi="Letter-join No-Lead 40"/>
                <w:sz w:val="24"/>
                <w:szCs w:val="24"/>
              </w:rPr>
            </w:pPr>
            <w:hyperlink r:id="rId24" w:history="1">
              <w:r w:rsidRPr="00AB2201">
                <w:rPr>
                  <w:rStyle w:val="Hyperlink"/>
                  <w:rFonts w:ascii="Letter-join No-Lead 40" w:hAnsi="Letter-join No-Lead 40"/>
                  <w:sz w:val="24"/>
                  <w:szCs w:val="24"/>
                </w:rPr>
                <w:t>Cycle to School Week - Bikeability</w:t>
              </w:r>
            </w:hyperlink>
            <w:r w:rsidRPr="00AB2201">
              <w:rPr>
                <w:rFonts w:ascii="Letter-join No-Lead 40" w:hAnsi="Letter-join No-Lead 40"/>
                <w:sz w:val="24"/>
                <w:szCs w:val="24"/>
              </w:rPr>
              <w:t xml:space="preserve"> October. Schools receive an activity pack and chance to enter a prize draw. </w:t>
            </w:r>
          </w:p>
        </w:tc>
        <w:tc>
          <w:tcPr>
            <w:tcW w:w="1559" w:type="dxa"/>
            <w:vAlign w:val="center"/>
          </w:tcPr>
          <w:p w14:paraId="36E66CD0" w14:textId="77777777" w:rsidR="00F94B2A" w:rsidRPr="00AB2201" w:rsidRDefault="00F94B2A" w:rsidP="00C852FC">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40E9356A" w14:textId="77777777" w:rsidR="00F94B2A" w:rsidRPr="00AB2201" w:rsidRDefault="00F94B2A" w:rsidP="00C852FC">
            <w:pPr>
              <w:rPr>
                <w:rFonts w:ascii="Letter-join No-Lead 40" w:hAnsi="Letter-join No-Lead 40"/>
                <w:b/>
                <w:bCs/>
                <w:sz w:val="24"/>
                <w:szCs w:val="24"/>
                <w:lang w:val="en-GB"/>
              </w:rPr>
            </w:pPr>
            <w:r w:rsidRPr="00AB2201">
              <w:rPr>
                <w:rFonts w:ascii="Letter-join No-Lead 40" w:hAnsi="Letter-join No-Lead 40"/>
                <w:b/>
                <w:bCs/>
                <w:sz w:val="24"/>
                <w:szCs w:val="24"/>
                <w:lang w:val="en-GB"/>
              </w:rPr>
              <w:t>Review:</w:t>
            </w:r>
          </w:p>
        </w:tc>
        <w:tc>
          <w:tcPr>
            <w:tcW w:w="2127" w:type="dxa"/>
            <w:vAlign w:val="center"/>
          </w:tcPr>
          <w:p w14:paraId="4DB2F2C8" w14:textId="3A511A4E" w:rsidR="00F94B2A" w:rsidRPr="00AB2201" w:rsidRDefault="0037698C" w:rsidP="00C852FC">
            <w:pPr>
              <w:pStyle w:val="NormalWeb"/>
              <w:rPr>
                <w:rFonts w:ascii="Letter-join No-Lead 40" w:hAnsi="Letter-join No-Lead 40"/>
                <w:b/>
                <w:bCs/>
                <w:lang w:val="en-GB"/>
              </w:rPr>
            </w:pPr>
            <w:r w:rsidRPr="00AB2201">
              <w:rPr>
                <w:rFonts w:ascii="Letter-join No-Lead 40" w:hAnsi="Letter-join No-Lead 40"/>
                <w:b/>
                <w:bCs/>
                <w:lang w:val="en-GB"/>
              </w:rPr>
              <w:t xml:space="preserve">Sustainability Lead </w:t>
            </w:r>
          </w:p>
        </w:tc>
        <w:tc>
          <w:tcPr>
            <w:tcW w:w="4819" w:type="dxa"/>
          </w:tcPr>
          <w:p w14:paraId="7BCEBEE5" w14:textId="77777777" w:rsidR="00F94B2A" w:rsidRPr="00AB2201" w:rsidRDefault="00267108" w:rsidP="00C852FC">
            <w:pPr>
              <w:pStyle w:val="NormalWeb"/>
              <w:rPr>
                <w:rFonts w:ascii="Letter-join No-Lead 40" w:hAnsi="Letter-join No-Lead 40"/>
                <w:lang w:val="en-GB"/>
              </w:rPr>
            </w:pPr>
            <w:r w:rsidRPr="00AB2201">
              <w:rPr>
                <w:rFonts w:ascii="Letter-join No-Lead 40" w:hAnsi="Letter-join No-Lead 40"/>
                <w:lang w:val="en-GB"/>
              </w:rPr>
              <w:t xml:space="preserve">Completed Living Streets Campaign in 2024-2025.  </w:t>
            </w:r>
          </w:p>
          <w:p w14:paraId="383E25C9" w14:textId="77777777" w:rsidR="00D30008" w:rsidRPr="00AB2201" w:rsidRDefault="00267108" w:rsidP="00C852FC">
            <w:pPr>
              <w:pStyle w:val="NormalWeb"/>
              <w:rPr>
                <w:rFonts w:ascii="Letter-join No-Lead 40" w:hAnsi="Letter-join No-Lead 40"/>
                <w:color w:val="EE0000"/>
                <w:lang w:val="en-GB"/>
              </w:rPr>
            </w:pPr>
            <w:r w:rsidRPr="00AB2201">
              <w:rPr>
                <w:rFonts w:ascii="Letter-join No-Lead 40" w:hAnsi="Letter-join No-Lead 40"/>
                <w:lang w:val="en-GB"/>
              </w:rPr>
              <w:t>Look at half termly events</w:t>
            </w:r>
            <w:r w:rsidR="003346A7" w:rsidRPr="00AB2201">
              <w:rPr>
                <w:rFonts w:ascii="Letter-join No-Lead 40" w:hAnsi="Letter-join No-Lead 40"/>
                <w:lang w:val="en-GB"/>
              </w:rPr>
              <w:t xml:space="preserve"> with themed walk, cycle or scoot to school. Track data., </w:t>
            </w:r>
            <w:r w:rsidR="0093717D" w:rsidRPr="00AB2201">
              <w:rPr>
                <w:rFonts w:ascii="Letter-join No-Lead 40" w:hAnsi="Letter-join No-Lead 40"/>
                <w:lang w:val="en-GB"/>
              </w:rPr>
              <w:br/>
            </w:r>
            <w:r w:rsidR="0093717D" w:rsidRPr="00AB2201">
              <w:rPr>
                <w:rFonts w:ascii="Letter-join No-Lead 40" w:hAnsi="Letter-join No-Lead 40"/>
                <w:lang w:val="en-GB"/>
              </w:rPr>
              <w:br/>
            </w:r>
            <w:r w:rsidR="0093717D" w:rsidRPr="00AB2201">
              <w:rPr>
                <w:rFonts w:ascii="Letter-join No-Lead 40" w:hAnsi="Letter-join No-Lead 40"/>
                <w:color w:val="EE0000"/>
                <w:lang w:val="en-GB"/>
              </w:rPr>
              <w:t xml:space="preserve">Walk to school week – May </w:t>
            </w:r>
            <w:r w:rsidR="00B91F39" w:rsidRPr="00AB2201">
              <w:rPr>
                <w:rFonts w:ascii="Letter-join No-Lead 40" w:hAnsi="Letter-join No-Lead 40"/>
                <w:color w:val="EE0000"/>
                <w:lang w:val="en-GB"/>
              </w:rPr>
              <w:t>18</w:t>
            </w:r>
            <w:r w:rsidR="00B91F39" w:rsidRPr="00AB2201">
              <w:rPr>
                <w:rFonts w:ascii="Letter-join No-Lead 40" w:hAnsi="Letter-join No-Lead 40"/>
                <w:color w:val="EE0000"/>
                <w:vertAlign w:val="superscript"/>
                <w:lang w:val="en-GB"/>
              </w:rPr>
              <w:t>th</w:t>
            </w:r>
            <w:r w:rsidR="00B91F39" w:rsidRPr="00AB2201">
              <w:rPr>
                <w:rFonts w:ascii="Letter-join No-Lead 40" w:hAnsi="Letter-join No-Lead 40"/>
                <w:color w:val="EE0000"/>
                <w:lang w:val="en-GB"/>
              </w:rPr>
              <w:t xml:space="preserve"> – May 22</w:t>
            </w:r>
            <w:r w:rsidR="00B91F39" w:rsidRPr="00AB2201">
              <w:rPr>
                <w:rFonts w:ascii="Letter-join No-Lead 40" w:hAnsi="Letter-join No-Lead 40"/>
                <w:color w:val="EE0000"/>
                <w:vertAlign w:val="superscript"/>
                <w:lang w:val="en-GB"/>
              </w:rPr>
              <w:t>nd</w:t>
            </w:r>
          </w:p>
          <w:p w14:paraId="6518C33D" w14:textId="119E8EEF" w:rsidR="00B91F39" w:rsidRPr="00AB2201" w:rsidRDefault="000E466E" w:rsidP="00C852FC">
            <w:pPr>
              <w:pStyle w:val="NormalWeb"/>
              <w:rPr>
                <w:rFonts w:ascii="Letter-join No-Lead 40" w:hAnsi="Letter-join No-Lead 40"/>
                <w:lang w:val="en-GB"/>
              </w:rPr>
            </w:pPr>
            <w:r w:rsidRPr="00AB2201">
              <w:rPr>
                <w:rFonts w:ascii="Letter-join No-Lead 40" w:hAnsi="Letter-join No-Lead 40"/>
                <w:color w:val="EE0000"/>
                <w:lang w:val="en-GB"/>
              </w:rPr>
              <w:t>Cycle to School Week – 13</w:t>
            </w:r>
            <w:r w:rsidRPr="00AB2201">
              <w:rPr>
                <w:rFonts w:ascii="Letter-join No-Lead 40" w:hAnsi="Letter-join No-Lead 40"/>
                <w:color w:val="EE0000"/>
                <w:vertAlign w:val="superscript"/>
                <w:lang w:val="en-GB"/>
              </w:rPr>
              <w:t>th</w:t>
            </w:r>
            <w:r w:rsidRPr="00AB2201">
              <w:rPr>
                <w:rFonts w:ascii="Letter-join No-Lead 40" w:hAnsi="Letter-join No-Lead 40"/>
                <w:color w:val="EE0000"/>
                <w:lang w:val="en-GB"/>
              </w:rPr>
              <w:t xml:space="preserve"> -17</w:t>
            </w:r>
            <w:r w:rsidRPr="00AB2201">
              <w:rPr>
                <w:rFonts w:ascii="Letter-join No-Lead 40" w:hAnsi="Letter-join No-Lead 40"/>
                <w:color w:val="EE0000"/>
                <w:vertAlign w:val="superscript"/>
                <w:lang w:val="en-GB"/>
              </w:rPr>
              <w:t>th</w:t>
            </w:r>
            <w:r w:rsidRPr="00AB2201">
              <w:rPr>
                <w:rFonts w:ascii="Letter-join No-Lead 40" w:hAnsi="Letter-join No-Lead 40"/>
                <w:color w:val="EE0000"/>
                <w:lang w:val="en-GB"/>
              </w:rPr>
              <w:t xml:space="preserve"> October </w:t>
            </w:r>
          </w:p>
        </w:tc>
        <w:tc>
          <w:tcPr>
            <w:tcW w:w="1717" w:type="dxa"/>
            <w:vAlign w:val="center"/>
          </w:tcPr>
          <w:p w14:paraId="0206DA2C" w14:textId="726571E5" w:rsidR="00F94B2A"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In progress</w:t>
            </w:r>
          </w:p>
        </w:tc>
      </w:tr>
      <w:tr w:rsidR="00F94B2A" w:rsidRPr="00AB2201" w14:paraId="4E5C481F" w14:textId="77777777" w:rsidTr="00C852FC">
        <w:tc>
          <w:tcPr>
            <w:tcW w:w="5230" w:type="dxa"/>
            <w:vAlign w:val="bottom"/>
          </w:tcPr>
          <w:p w14:paraId="67A8ADE7" w14:textId="77777777" w:rsidR="00F06435" w:rsidRPr="00AB2201" w:rsidRDefault="00F06435" w:rsidP="00F06435">
            <w:pPr>
              <w:rPr>
                <w:rFonts w:ascii="Letter-join No-Lead 40" w:hAnsi="Letter-join No-Lead 40"/>
                <w:b/>
                <w:bCs/>
                <w:noProof/>
                <w:sz w:val="24"/>
                <w:szCs w:val="24"/>
                <w:lang w:val="en-GB"/>
              </w:rPr>
            </w:pPr>
            <w:r w:rsidRPr="00AB2201">
              <w:rPr>
                <w:rFonts w:ascii="Letter-join No-Lead 40" w:hAnsi="Letter-join No-Lead 40"/>
                <w:b/>
                <w:bCs/>
                <w:noProof/>
                <w:sz w:val="24"/>
                <w:szCs w:val="24"/>
              </w:rPr>
              <w:t xml:space="preserve">Provide bicycle proficiency lessons for students </w:t>
            </w:r>
          </w:p>
          <w:p w14:paraId="4D245627" w14:textId="649DF258" w:rsidR="00F06435" w:rsidRPr="00AB2201" w:rsidRDefault="00F06435" w:rsidP="00F06435">
            <w:pPr>
              <w:rPr>
                <w:rFonts w:ascii="Letter-join No-Lead 40" w:hAnsi="Letter-join No-Lead 40"/>
                <w:noProof/>
                <w:sz w:val="24"/>
                <w:szCs w:val="24"/>
                <w:lang w:val="en-GB"/>
              </w:rPr>
            </w:pPr>
            <w:r w:rsidRPr="00AB2201">
              <w:rPr>
                <w:rFonts w:ascii="Letter-join No-Lead 40" w:hAnsi="Letter-join No-Lead 40"/>
                <w:noProof/>
                <w:sz w:val="24"/>
                <w:szCs w:val="24"/>
              </w:rPr>
              <w:t xml:space="preserve">Bikeability </w:t>
            </w:r>
            <w:r w:rsidR="00B84081" w:rsidRPr="00AB2201">
              <w:rPr>
                <w:rFonts w:ascii="Letter-join No-Lead 40" w:hAnsi="Letter-join No-Lead 40"/>
                <w:noProof/>
                <w:sz w:val="24"/>
                <w:szCs w:val="24"/>
              </w:rPr>
              <w:t>programme</w:t>
            </w:r>
            <w:r w:rsidRPr="00AB2201">
              <w:rPr>
                <w:rFonts w:ascii="Letter-join No-Lead 40" w:hAnsi="Letter-join No-Lead 40"/>
                <w:noProof/>
                <w:sz w:val="24"/>
                <w:szCs w:val="24"/>
              </w:rPr>
              <w:t xml:space="preserve"> is available through</w:t>
            </w:r>
            <w:r w:rsidR="00B84081" w:rsidRPr="00AB2201">
              <w:rPr>
                <w:rFonts w:ascii="Letter-join No-Lead 40" w:eastAsiaTheme="minorEastAsia" w:hAnsi="Letter-join No-Lead 40"/>
                <w:color w:val="000000" w:themeColor="text1"/>
                <w:kern w:val="24"/>
                <w:sz w:val="24"/>
                <w:szCs w:val="24"/>
                <w:lang w:eastAsia="en-GB"/>
              </w:rPr>
              <w:t xml:space="preserve"> </w:t>
            </w:r>
            <w:hyperlink r:id="rId25" w:history="1">
              <w:r w:rsidR="00B84081" w:rsidRPr="00AB2201">
                <w:rPr>
                  <w:rStyle w:val="Hyperlink"/>
                  <w:rFonts w:ascii="Letter-join No-Lead 40" w:hAnsi="Letter-join No-Lead 40"/>
                  <w:noProof/>
                  <w:sz w:val="24"/>
                  <w:szCs w:val="24"/>
                  <w:lang w:val="en-GB"/>
                </w:rPr>
                <w:t>wcccycletraining@warwickshire.gov.uk</w:t>
              </w:r>
            </w:hyperlink>
            <w:r w:rsidR="00B84081" w:rsidRPr="00AB2201">
              <w:rPr>
                <w:rFonts w:ascii="Letter-join No-Lead 40" w:hAnsi="Letter-join No-Lead 40"/>
                <w:noProof/>
                <w:sz w:val="24"/>
                <w:szCs w:val="24"/>
                <w:lang w:val="en-GB"/>
              </w:rPr>
              <w:t>.</w:t>
            </w:r>
            <w:r w:rsidR="00DB6E06" w:rsidRPr="00AB2201">
              <w:rPr>
                <w:rFonts w:ascii="Letter-join No-Lead 40" w:hAnsi="Letter-join No-Lead 40"/>
                <w:noProof/>
                <w:sz w:val="24"/>
                <w:szCs w:val="24"/>
              </w:rPr>
              <w:t xml:space="preserve"> </w:t>
            </w:r>
          </w:p>
          <w:p w14:paraId="1C6D5456" w14:textId="77777777" w:rsidR="00F94B2A" w:rsidRPr="00AB2201" w:rsidRDefault="00F94B2A" w:rsidP="00C852FC">
            <w:pPr>
              <w:rPr>
                <w:rFonts w:ascii="Letter-join No-Lead 40" w:hAnsi="Letter-join No-Lead 40"/>
                <w:b/>
                <w:bCs/>
                <w:noProof/>
                <w:sz w:val="24"/>
                <w:szCs w:val="24"/>
                <w:lang w:val="en-GB"/>
              </w:rPr>
            </w:pPr>
          </w:p>
        </w:tc>
        <w:tc>
          <w:tcPr>
            <w:tcW w:w="1559" w:type="dxa"/>
            <w:vAlign w:val="center"/>
          </w:tcPr>
          <w:p w14:paraId="554CFAAF" w14:textId="77777777" w:rsidR="00F06435" w:rsidRPr="00AB2201" w:rsidRDefault="00F06435" w:rsidP="00F06435">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29491999" w14:textId="0539F47A" w:rsidR="00F94B2A" w:rsidRPr="00AB2201" w:rsidRDefault="00F06435" w:rsidP="00F06435">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2127" w:type="dxa"/>
            <w:vAlign w:val="center"/>
          </w:tcPr>
          <w:p w14:paraId="7467B874" w14:textId="3D3806D7" w:rsidR="00F94B2A" w:rsidRPr="00AB2201" w:rsidRDefault="0037698C" w:rsidP="00C852FC">
            <w:pPr>
              <w:pStyle w:val="NormalWeb"/>
              <w:rPr>
                <w:rFonts w:ascii="Letter-join No-Lead 40" w:hAnsi="Letter-join No-Lead 40"/>
                <w:b/>
                <w:bCs/>
              </w:rPr>
            </w:pPr>
            <w:r w:rsidRPr="00AB2201">
              <w:rPr>
                <w:rFonts w:ascii="Letter-join No-Lead 40" w:hAnsi="Letter-join No-Lead 40"/>
                <w:b/>
                <w:bCs/>
              </w:rPr>
              <w:t>Sustainability Lead</w:t>
            </w:r>
          </w:p>
        </w:tc>
        <w:tc>
          <w:tcPr>
            <w:tcW w:w="4819" w:type="dxa"/>
          </w:tcPr>
          <w:p w14:paraId="4A1C2AFB" w14:textId="31C18DDA" w:rsidR="00F94B2A" w:rsidRPr="00AB2201" w:rsidRDefault="00F87A86" w:rsidP="00C852FC">
            <w:pPr>
              <w:pStyle w:val="NormalWeb"/>
              <w:rPr>
                <w:rFonts w:ascii="Letter-join No-Lead 40" w:hAnsi="Letter-join No-Lead 40"/>
              </w:rPr>
            </w:pPr>
            <w:r w:rsidRPr="00AB2201">
              <w:rPr>
                <w:rFonts w:ascii="Letter-join No-Lead 40" w:hAnsi="Letter-join No-Lead 40"/>
              </w:rPr>
              <w:t>Bikeability</w:t>
            </w:r>
            <w:r w:rsidR="00006324" w:rsidRPr="00AB2201">
              <w:rPr>
                <w:rFonts w:ascii="Letter-join No-Lead 40" w:hAnsi="Letter-join No-Lead 40"/>
              </w:rPr>
              <w:t xml:space="preserve"> for Year 5</w:t>
            </w:r>
            <w:r w:rsidR="00A67D4B" w:rsidRPr="00AB2201">
              <w:rPr>
                <w:rFonts w:ascii="Letter-join No-Lead 40" w:hAnsi="Letter-join No-Lead 40"/>
              </w:rPr>
              <w:t xml:space="preserve"> book for Autumn Term</w:t>
            </w:r>
          </w:p>
        </w:tc>
        <w:tc>
          <w:tcPr>
            <w:tcW w:w="1717" w:type="dxa"/>
            <w:vAlign w:val="center"/>
          </w:tcPr>
          <w:p w14:paraId="4FE4094C" w14:textId="38CF4D50" w:rsidR="00DB0014" w:rsidRPr="00AB2201" w:rsidRDefault="00DB0014" w:rsidP="00DB0014">
            <w:pPr>
              <w:pStyle w:val="NormalWeb"/>
              <w:rPr>
                <w:rFonts w:ascii="Letter-join No-Lead 40" w:hAnsi="Letter-join No-Lead 40"/>
                <w:lang w:val="en-GB"/>
              </w:rPr>
            </w:pPr>
            <w:r w:rsidRPr="00AB2201">
              <w:rPr>
                <w:rFonts w:ascii="Letter-join No-Lead 40" w:hAnsi="Letter-join No-Lead 40"/>
                <w:lang w:val="en-GB"/>
              </w:rPr>
              <w:t>In progress</w:t>
            </w:r>
          </w:p>
          <w:p w14:paraId="35A9CE4E" w14:textId="696BA66E" w:rsidR="00F94B2A" w:rsidRPr="00AB2201" w:rsidRDefault="00DB0014" w:rsidP="00DB0014">
            <w:pPr>
              <w:pStyle w:val="NormalWeb"/>
              <w:rPr>
                <w:rFonts w:ascii="Letter-join No-Lead 40" w:hAnsi="Letter-join No-Lead 40"/>
              </w:rPr>
            </w:pPr>
            <w:r w:rsidRPr="00AB2201">
              <w:rPr>
                <w:rFonts w:ascii="Letter-join No-Lead 40" w:hAnsi="Letter-join No-Lead 40"/>
                <w:lang w:val="en-GB"/>
              </w:rPr>
              <w:t xml:space="preserve"> </w:t>
            </w:r>
          </w:p>
        </w:tc>
      </w:tr>
    </w:tbl>
    <w:p w14:paraId="47A79596" w14:textId="77777777" w:rsidR="00A92A9B" w:rsidRPr="00AB2201" w:rsidRDefault="00A92A9B" w:rsidP="00A92A9B">
      <w:pPr>
        <w:pStyle w:val="NormalWeb"/>
        <w:spacing w:after="0" w:afterAutospacing="0"/>
        <w:rPr>
          <w:rFonts w:ascii="Letter-join No-Lead 40" w:hAnsi="Letter-join No-Lead 40"/>
          <w:b/>
          <w:bCs/>
        </w:rPr>
      </w:pPr>
    </w:p>
    <w:p w14:paraId="30088068" w14:textId="77777777" w:rsidR="00661442" w:rsidRPr="00AB2201" w:rsidRDefault="00661442" w:rsidP="00A92A9B">
      <w:pPr>
        <w:pStyle w:val="NormalWeb"/>
        <w:spacing w:after="0" w:afterAutospacing="0"/>
        <w:rPr>
          <w:rFonts w:ascii="Letter-join No-Lead 40" w:hAnsi="Letter-join No-Lead 40"/>
          <w:b/>
          <w:bCs/>
        </w:rPr>
      </w:pPr>
    </w:p>
    <w:p w14:paraId="032284EC" w14:textId="77777777" w:rsidR="00A92A9B" w:rsidRPr="00AB2201" w:rsidRDefault="00A92A9B" w:rsidP="00A92A9B">
      <w:pPr>
        <w:pStyle w:val="NormalWeb"/>
        <w:spacing w:after="0" w:afterAutospacing="0"/>
        <w:rPr>
          <w:rFonts w:ascii="Letter-join No-Lead 40" w:hAnsi="Letter-join No-Lead 40"/>
          <w:b/>
          <w:bCs/>
        </w:rPr>
      </w:pPr>
    </w:p>
    <w:p w14:paraId="3F8C7191" w14:textId="77777777" w:rsidR="00DB0BC6" w:rsidRPr="00AB2201" w:rsidRDefault="00DB0BC6" w:rsidP="00A92A9B">
      <w:pPr>
        <w:pStyle w:val="NormalWeb"/>
        <w:spacing w:after="0" w:afterAutospacing="0"/>
        <w:rPr>
          <w:rFonts w:ascii="Letter-join No-Lead 40" w:hAnsi="Letter-join No-Lead 40"/>
          <w:b/>
          <w:bCs/>
        </w:rPr>
      </w:pPr>
    </w:p>
    <w:p w14:paraId="7957B948" w14:textId="77777777" w:rsidR="00DB0BC6" w:rsidRPr="00AB2201" w:rsidRDefault="00DB0BC6" w:rsidP="00A92A9B">
      <w:pPr>
        <w:pStyle w:val="NormalWeb"/>
        <w:spacing w:after="0" w:afterAutospacing="0"/>
        <w:rPr>
          <w:rFonts w:ascii="Letter-join No-Lead 40" w:hAnsi="Letter-join No-Lead 40"/>
          <w:b/>
          <w:bCs/>
        </w:rPr>
      </w:pPr>
    </w:p>
    <w:p w14:paraId="373B417A" w14:textId="77777777" w:rsidR="0033216E" w:rsidRPr="00AB2201" w:rsidRDefault="0033216E" w:rsidP="00A92A9B">
      <w:pPr>
        <w:pStyle w:val="NormalWeb"/>
        <w:spacing w:after="0" w:afterAutospacing="0"/>
        <w:rPr>
          <w:rFonts w:ascii="Letter-join No-Lead 40" w:hAnsi="Letter-join No-Lead 40"/>
          <w:b/>
          <w:bCs/>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5087"/>
        <w:gridCol w:w="1703"/>
        <w:gridCol w:w="1986"/>
        <w:gridCol w:w="5007"/>
        <w:gridCol w:w="1586"/>
      </w:tblGrid>
      <w:tr w:rsidR="00A92A9B" w:rsidRPr="00AB2201" w14:paraId="092376E0" w14:textId="77777777" w:rsidTr="00EF687A">
        <w:tc>
          <w:tcPr>
            <w:tcW w:w="5000" w:type="pct"/>
            <w:gridSpan w:val="5"/>
            <w:shd w:val="clear" w:color="auto" w:fill="FF5237"/>
            <w:vAlign w:val="center"/>
          </w:tcPr>
          <w:p w14:paraId="5E51F4A6"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PROCUREMENT</w:t>
            </w:r>
          </w:p>
        </w:tc>
      </w:tr>
      <w:tr w:rsidR="00A92A9B" w:rsidRPr="00AB2201" w14:paraId="2D60391C" w14:textId="77777777" w:rsidTr="00F34845">
        <w:tc>
          <w:tcPr>
            <w:tcW w:w="1655" w:type="pct"/>
            <w:shd w:val="clear" w:color="auto" w:fill="F9E701"/>
          </w:tcPr>
          <w:p w14:paraId="30942F71"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54" w:type="pct"/>
            <w:shd w:val="clear" w:color="auto" w:fill="F9E701"/>
          </w:tcPr>
          <w:p w14:paraId="3FECC124"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46" w:type="pct"/>
            <w:shd w:val="clear" w:color="auto" w:fill="F9E701"/>
          </w:tcPr>
          <w:p w14:paraId="78BA59AB"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629" w:type="pct"/>
            <w:shd w:val="clear" w:color="auto" w:fill="F9E701"/>
          </w:tcPr>
          <w:p w14:paraId="200EDBED"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16" w:type="pct"/>
            <w:shd w:val="clear" w:color="auto" w:fill="F9E701"/>
          </w:tcPr>
          <w:p w14:paraId="7517CEAA"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A92A9B" w:rsidRPr="00AB2201" w14:paraId="610C2FA4" w14:textId="77777777" w:rsidTr="00F34845">
        <w:tc>
          <w:tcPr>
            <w:tcW w:w="1655" w:type="pct"/>
            <w:vAlign w:val="bottom"/>
          </w:tcPr>
          <w:p w14:paraId="26278A1D" w14:textId="7BB8DF9D" w:rsidR="00A92A9B" w:rsidRPr="00AB2201" w:rsidRDefault="001F5CF0" w:rsidP="00D05229">
            <w:pPr>
              <w:spacing w:before="120" w:after="120"/>
              <w:rPr>
                <w:rFonts w:ascii="Letter-join No-Lead 40" w:hAnsi="Letter-join No-Lead 40" w:cs="Calibri"/>
                <w:sz w:val="24"/>
                <w:szCs w:val="24"/>
              </w:rPr>
            </w:pPr>
            <w:r w:rsidRPr="00AB2201">
              <w:rPr>
                <w:rFonts w:ascii="Letter-join No-Lead 40" w:hAnsi="Letter-join No-Lead 40" w:cs="Calibri"/>
                <w:b/>
                <w:bCs/>
                <w:sz w:val="24"/>
                <w:szCs w:val="24"/>
              </w:rPr>
              <w:t xml:space="preserve">Reuse your school uniform through a Uniform Exchange </w:t>
            </w:r>
            <w:r w:rsidR="00FF4938" w:rsidRPr="00AB2201">
              <w:rPr>
                <w:rFonts w:ascii="Letter-join No-Lead 40" w:hAnsi="Letter-join No-Lead 40" w:cs="Calibri"/>
                <w:sz w:val="24"/>
                <w:szCs w:val="24"/>
              </w:rPr>
              <w:t>Maximise</w:t>
            </w:r>
            <w:r w:rsidR="00523BB1" w:rsidRPr="00AB2201">
              <w:rPr>
                <w:rFonts w:ascii="Letter-join No-Lead 40" w:hAnsi="Letter-join No-Lead 40" w:cs="Calibri"/>
                <w:sz w:val="24"/>
                <w:szCs w:val="24"/>
              </w:rPr>
              <w:t xml:space="preserve"> r</w:t>
            </w:r>
            <w:r w:rsidR="003B311D" w:rsidRPr="00AB2201">
              <w:rPr>
                <w:rFonts w:ascii="Letter-join No-Lead 40" w:hAnsi="Letter-join No-Lead 40" w:cs="Calibri"/>
                <w:sz w:val="24"/>
                <w:szCs w:val="24"/>
              </w:rPr>
              <w:t xml:space="preserve">euse </w:t>
            </w:r>
            <w:r w:rsidR="00FF4938" w:rsidRPr="00AB2201">
              <w:rPr>
                <w:rFonts w:ascii="Letter-join No-Lead 40" w:hAnsi="Letter-join No-Lead 40" w:cs="Calibri"/>
                <w:sz w:val="24"/>
                <w:szCs w:val="24"/>
              </w:rPr>
              <w:t xml:space="preserve">of </w:t>
            </w:r>
            <w:r w:rsidR="003B311D" w:rsidRPr="00AB2201">
              <w:rPr>
                <w:rFonts w:ascii="Letter-join No-Lead 40" w:hAnsi="Letter-join No-Lead 40" w:cs="Calibri"/>
                <w:sz w:val="24"/>
                <w:szCs w:val="24"/>
              </w:rPr>
              <w:t xml:space="preserve">school uniform through a pop-up Uniform Exchange </w:t>
            </w:r>
          </w:p>
        </w:tc>
        <w:tc>
          <w:tcPr>
            <w:tcW w:w="554" w:type="pct"/>
            <w:vAlign w:val="center"/>
          </w:tcPr>
          <w:p w14:paraId="55EA4157" w14:textId="640BEA8D"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A15BF6" w:rsidRPr="00AB2201">
              <w:rPr>
                <w:rFonts w:ascii="Letter-join No-Lead 40" w:hAnsi="Letter-join No-Lead 40"/>
                <w:b/>
                <w:bCs/>
                <w:sz w:val="24"/>
                <w:szCs w:val="24"/>
                <w:lang w:val="en-GB"/>
              </w:rPr>
              <w:t>September 2025</w:t>
            </w:r>
          </w:p>
          <w:p w14:paraId="16D99966" w14:textId="77777777"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Review: </w:t>
            </w:r>
          </w:p>
        </w:tc>
        <w:tc>
          <w:tcPr>
            <w:tcW w:w="646" w:type="pct"/>
            <w:vAlign w:val="center"/>
          </w:tcPr>
          <w:p w14:paraId="345EC469" w14:textId="77777777" w:rsidR="00A92A9B" w:rsidRPr="00AB2201" w:rsidRDefault="00A15BF6" w:rsidP="00572D47">
            <w:pPr>
              <w:pStyle w:val="NormalWeb"/>
              <w:rPr>
                <w:rFonts w:ascii="Letter-join No-Lead 40" w:hAnsi="Letter-join No-Lead 40"/>
                <w:b/>
                <w:bCs/>
                <w:lang w:val="en-GB"/>
              </w:rPr>
            </w:pPr>
            <w:r w:rsidRPr="00AB2201">
              <w:rPr>
                <w:rFonts w:ascii="Letter-join No-Lead 40" w:hAnsi="Letter-join No-Lead 40"/>
                <w:b/>
                <w:bCs/>
                <w:lang w:val="en-GB"/>
              </w:rPr>
              <w:t>Tina</w:t>
            </w:r>
          </w:p>
          <w:p w14:paraId="34DE9C05" w14:textId="09C0B577" w:rsidR="00A15BF6" w:rsidRPr="00AB2201" w:rsidRDefault="00A15BF6" w:rsidP="00572D47">
            <w:pPr>
              <w:pStyle w:val="NormalWeb"/>
              <w:rPr>
                <w:rFonts w:ascii="Letter-join No-Lead 40" w:hAnsi="Letter-join No-Lead 40"/>
                <w:b/>
                <w:bCs/>
                <w:lang w:val="en-GB"/>
              </w:rPr>
            </w:pPr>
            <w:r w:rsidRPr="00AB2201">
              <w:rPr>
                <w:rFonts w:ascii="Letter-join No-Lead 40" w:hAnsi="Letter-join No-Lead 40"/>
                <w:b/>
                <w:bCs/>
                <w:lang w:val="en-GB"/>
              </w:rPr>
              <w:t>Sustainability Lead</w:t>
            </w:r>
          </w:p>
        </w:tc>
        <w:tc>
          <w:tcPr>
            <w:tcW w:w="1629" w:type="pct"/>
          </w:tcPr>
          <w:p w14:paraId="308684D2" w14:textId="77777777" w:rsidR="00A92A9B" w:rsidRPr="00AB2201" w:rsidRDefault="00034FEB" w:rsidP="00111AEE">
            <w:pPr>
              <w:pStyle w:val="NormalWeb"/>
              <w:rPr>
                <w:rFonts w:ascii="Letter-join No-Lead 40" w:hAnsi="Letter-join No-Lead 40"/>
                <w:lang w:val="en-GB"/>
              </w:rPr>
            </w:pPr>
            <w:r w:rsidRPr="00AB2201">
              <w:rPr>
                <w:rFonts w:ascii="Letter-join No-Lead 40" w:hAnsi="Letter-join No-Lead 40"/>
                <w:lang w:val="en-GB"/>
              </w:rPr>
              <w:t xml:space="preserve">Uniform – Second Hand Shop. </w:t>
            </w:r>
            <w:r w:rsidR="00A15BF6" w:rsidRPr="00AB2201">
              <w:rPr>
                <w:rFonts w:ascii="Letter-join No-Lead 40" w:hAnsi="Letter-join No-Lead 40"/>
                <w:lang w:val="en-GB"/>
              </w:rPr>
              <w:t>Track your savings on the Uniform. Tally chart to track this. (Ask Tina).</w:t>
            </w:r>
          </w:p>
          <w:p w14:paraId="5B144DF9" w14:textId="6385DD8A" w:rsidR="00A15BF6" w:rsidRPr="00AB2201" w:rsidRDefault="00A15BF6" w:rsidP="00111AEE">
            <w:pPr>
              <w:pStyle w:val="NormalWeb"/>
              <w:rPr>
                <w:rFonts w:ascii="Letter-join No-Lead 40" w:hAnsi="Letter-join No-Lead 40"/>
                <w:lang w:val="en-GB"/>
              </w:rPr>
            </w:pPr>
            <w:r w:rsidRPr="00AB2201">
              <w:rPr>
                <w:rFonts w:ascii="Letter-join No-Lead 40" w:hAnsi="Letter-join No-Lead 40"/>
                <w:lang w:val="en-GB"/>
              </w:rPr>
              <w:t xml:space="preserve">Get PTA involved in and pop-up at events such a new information evening in September. </w:t>
            </w:r>
          </w:p>
        </w:tc>
        <w:tc>
          <w:tcPr>
            <w:tcW w:w="516" w:type="pct"/>
            <w:vAlign w:val="center"/>
          </w:tcPr>
          <w:p w14:paraId="35002159" w14:textId="70FDA1CE" w:rsidR="00A92A9B"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In progres</w:t>
            </w:r>
            <w:r w:rsidR="00666687" w:rsidRPr="00AB2201">
              <w:rPr>
                <w:rFonts w:ascii="Letter-join No-Lead 40" w:hAnsi="Letter-join No-Lead 40"/>
                <w:lang w:val="en-GB"/>
              </w:rPr>
              <w:t>s</w:t>
            </w:r>
          </w:p>
        </w:tc>
      </w:tr>
      <w:tr w:rsidR="0043083E" w:rsidRPr="00AB2201" w14:paraId="5F4C1AFF" w14:textId="77777777" w:rsidTr="00F34845">
        <w:tc>
          <w:tcPr>
            <w:tcW w:w="1655" w:type="pct"/>
            <w:vAlign w:val="bottom"/>
          </w:tcPr>
          <w:p w14:paraId="69D54155" w14:textId="7432A027" w:rsidR="00EF4C68" w:rsidRPr="00AB2201" w:rsidRDefault="00CE763C" w:rsidP="00D6255B">
            <w:pPr>
              <w:rPr>
                <w:rFonts w:ascii="Letter-join No-Lead 40" w:hAnsi="Letter-join No-Lead 40" w:cs="Calibri"/>
                <w:sz w:val="24"/>
                <w:szCs w:val="24"/>
                <w:lang w:val="en-GB"/>
              </w:rPr>
            </w:pPr>
            <w:r w:rsidRPr="00AB2201">
              <w:rPr>
                <w:rFonts w:ascii="Letter-join No-Lead 40" w:hAnsi="Letter-join No-Lead 40" w:cs="Calibri"/>
                <w:b/>
                <w:bCs/>
                <w:sz w:val="24"/>
                <w:szCs w:val="24"/>
              </w:rPr>
              <w:t xml:space="preserve">Establish procedures for the reuse of school supplies </w:t>
            </w:r>
            <w:r w:rsidR="00D05229" w:rsidRPr="00AB2201">
              <w:rPr>
                <w:rFonts w:ascii="Letter-join No-Lead 40" w:hAnsi="Letter-join No-Lead 40" w:cs="Calibri"/>
                <w:sz w:val="24"/>
                <w:szCs w:val="24"/>
              </w:rPr>
              <w:t xml:space="preserve">Establish procedures for the reuse of school supplies either within school or through sites such as </w:t>
            </w:r>
            <w:hyperlink r:id="rId26" w:history="1">
              <w:r w:rsidR="00D05229" w:rsidRPr="00AB2201">
                <w:rPr>
                  <w:rStyle w:val="Hyperlink"/>
                  <w:rFonts w:ascii="Letter-join No-Lead 40" w:hAnsi="Letter-join No-Lead 40" w:cs="Calibri"/>
                  <w:sz w:val="24"/>
                  <w:szCs w:val="24"/>
                </w:rPr>
                <w:t xml:space="preserve">School Resources Exchange </w:t>
              </w:r>
            </w:hyperlink>
            <w:r w:rsidR="00D05229" w:rsidRPr="00AB2201">
              <w:rPr>
                <w:rFonts w:ascii="Letter-join No-Lead 40" w:hAnsi="Letter-join No-Lead 40" w:cs="Calibri"/>
                <w:sz w:val="24"/>
                <w:szCs w:val="24"/>
              </w:rPr>
              <w:t xml:space="preserve">and </w:t>
            </w:r>
            <w:hyperlink r:id="rId27" w:history="1">
              <w:r w:rsidR="00D05229" w:rsidRPr="00AB2201">
                <w:rPr>
                  <w:rStyle w:val="Hyperlink"/>
                  <w:rFonts w:ascii="Letter-join No-Lead 40" w:hAnsi="Letter-join No-Lead 40" w:cs="Calibri"/>
                  <w:sz w:val="24"/>
                  <w:szCs w:val="24"/>
                </w:rPr>
                <w:t>Collecteco</w:t>
              </w:r>
            </w:hyperlink>
            <w:r w:rsidR="00D05229" w:rsidRPr="00AB2201">
              <w:rPr>
                <w:rFonts w:ascii="Letter-join No-Lead 40" w:hAnsi="Letter-join No-Lead 40" w:cs="Calibri"/>
                <w:sz w:val="24"/>
                <w:szCs w:val="24"/>
              </w:rPr>
              <w:t xml:space="preserve"> (furniture)</w:t>
            </w:r>
          </w:p>
        </w:tc>
        <w:tc>
          <w:tcPr>
            <w:tcW w:w="554" w:type="pct"/>
            <w:vAlign w:val="center"/>
          </w:tcPr>
          <w:p w14:paraId="230F3800" w14:textId="77777777" w:rsidR="00A9216B" w:rsidRPr="00AB2201" w:rsidRDefault="00A9216B" w:rsidP="00A9216B">
            <w:pPr>
              <w:rPr>
                <w:rFonts w:ascii="Letter-join No-Lead 40" w:hAnsi="Letter-join No-Lead 40"/>
                <w:b/>
                <w:bCs/>
                <w:sz w:val="24"/>
                <w:szCs w:val="24"/>
                <w:lang w:val="en-GB"/>
              </w:rPr>
            </w:pPr>
            <w:r w:rsidRPr="00AB2201">
              <w:rPr>
                <w:rFonts w:ascii="Letter-join No-Lead 40" w:hAnsi="Letter-join No-Lead 40"/>
                <w:b/>
                <w:bCs/>
                <w:sz w:val="24"/>
                <w:szCs w:val="24"/>
                <w:lang w:val="en-GB"/>
              </w:rPr>
              <w:t>Start: September 2025</w:t>
            </w:r>
          </w:p>
          <w:p w14:paraId="35384567" w14:textId="12F8D2CB" w:rsidR="0043083E" w:rsidRPr="00AB2201" w:rsidRDefault="00A9216B" w:rsidP="00A9216B">
            <w:pPr>
              <w:rPr>
                <w:rFonts w:ascii="Letter-join No-Lead 40" w:hAnsi="Letter-join No-Lead 40"/>
                <w:b/>
                <w:bCs/>
                <w:sz w:val="24"/>
                <w:szCs w:val="24"/>
              </w:rPr>
            </w:pPr>
            <w:r w:rsidRPr="00AB2201">
              <w:rPr>
                <w:rFonts w:ascii="Letter-join No-Lead 40" w:hAnsi="Letter-join No-Lead 40"/>
                <w:b/>
                <w:bCs/>
                <w:sz w:val="24"/>
                <w:szCs w:val="24"/>
                <w:lang w:val="en-GB"/>
              </w:rPr>
              <w:t xml:space="preserve">Review: </w:t>
            </w:r>
          </w:p>
        </w:tc>
        <w:tc>
          <w:tcPr>
            <w:tcW w:w="646" w:type="pct"/>
            <w:vAlign w:val="center"/>
          </w:tcPr>
          <w:p w14:paraId="4ACB4CFF" w14:textId="0CEA66F6" w:rsidR="0043083E" w:rsidRPr="00AB2201" w:rsidRDefault="00E46578" w:rsidP="00572D47">
            <w:pPr>
              <w:pStyle w:val="NormalWeb"/>
              <w:rPr>
                <w:rFonts w:ascii="Letter-join No-Lead 40" w:hAnsi="Letter-join No-Lead 40"/>
                <w:b/>
                <w:bCs/>
              </w:rPr>
            </w:pPr>
            <w:r w:rsidRPr="00AB2201">
              <w:rPr>
                <w:rFonts w:ascii="Letter-join No-Lead 40" w:hAnsi="Letter-join No-Lead 40"/>
                <w:b/>
                <w:bCs/>
              </w:rPr>
              <w:t>Sustainability Lead</w:t>
            </w:r>
          </w:p>
        </w:tc>
        <w:tc>
          <w:tcPr>
            <w:tcW w:w="1629" w:type="pct"/>
          </w:tcPr>
          <w:p w14:paraId="21EF7CB2" w14:textId="29486951" w:rsidR="0043083E" w:rsidRPr="00AB2201" w:rsidRDefault="000936BA" w:rsidP="00111AEE">
            <w:pPr>
              <w:pStyle w:val="NormalWeb"/>
              <w:rPr>
                <w:rFonts w:ascii="Letter-join No-Lead 40" w:hAnsi="Letter-join No-Lead 40"/>
              </w:rPr>
            </w:pPr>
            <w:r w:rsidRPr="00AB2201">
              <w:rPr>
                <w:rFonts w:ascii="Letter-join No-Lead 40" w:hAnsi="Letter-join No-Lead 40"/>
              </w:rPr>
              <w:t xml:space="preserve">Collecteco – BAM. Work with MAC. </w:t>
            </w:r>
            <w:r w:rsidR="00E50788" w:rsidRPr="00AB2201">
              <w:rPr>
                <w:rFonts w:ascii="Letter-join No-Lead 40" w:hAnsi="Letter-join No-Lead 40"/>
              </w:rPr>
              <w:t>Furniture refer to Martyn.</w:t>
            </w:r>
            <w:r w:rsidR="00090438" w:rsidRPr="00AB2201">
              <w:rPr>
                <w:rFonts w:ascii="Letter-join No-Lead 40" w:hAnsi="Letter-join No-Lead 40"/>
              </w:rPr>
              <w:t xml:space="preserve"> Bigger scale. </w:t>
            </w:r>
          </w:p>
          <w:p w14:paraId="74559E89" w14:textId="41898167" w:rsidR="00E50788" w:rsidRPr="00AB2201" w:rsidRDefault="00E50788" w:rsidP="00111AEE">
            <w:pPr>
              <w:pStyle w:val="NormalWeb"/>
              <w:rPr>
                <w:rFonts w:ascii="Letter-join No-Lead 40" w:hAnsi="Letter-join No-Lead 40"/>
              </w:rPr>
            </w:pPr>
            <w:r w:rsidRPr="00AB2201">
              <w:rPr>
                <w:rFonts w:ascii="Letter-join No-Lead 40" w:hAnsi="Letter-join No-Lead 40"/>
              </w:rPr>
              <w:t xml:space="preserve">Use School Resource Exchange and see if there are any </w:t>
            </w:r>
            <w:r w:rsidR="00090438" w:rsidRPr="00AB2201">
              <w:rPr>
                <w:rFonts w:ascii="Letter-join No-Lead 40" w:hAnsi="Letter-join No-Lead 40"/>
              </w:rPr>
              <w:t xml:space="preserve">thing we can exchange. </w:t>
            </w:r>
          </w:p>
        </w:tc>
        <w:tc>
          <w:tcPr>
            <w:tcW w:w="516" w:type="pct"/>
            <w:vAlign w:val="center"/>
          </w:tcPr>
          <w:p w14:paraId="13AFEE0D" w14:textId="2AE325C7" w:rsidR="0043083E" w:rsidRPr="00AB2201" w:rsidRDefault="00BB7EB9" w:rsidP="00BB7EB9">
            <w:pPr>
              <w:pStyle w:val="NormalWeb"/>
              <w:rPr>
                <w:rFonts w:ascii="Letter-join No-Lead 40" w:hAnsi="Letter-join No-Lead 40"/>
                <w:lang w:val="en-GB"/>
              </w:rPr>
            </w:pPr>
            <w:r w:rsidRPr="00AB2201">
              <w:rPr>
                <w:rFonts w:ascii="Letter-join No-Lead 40" w:hAnsi="Letter-join No-Lead 40"/>
                <w:lang w:val="en-GB"/>
              </w:rPr>
              <w:t>Not started</w:t>
            </w:r>
            <w:r w:rsidR="0096623C" w:rsidRPr="00AB2201">
              <w:rPr>
                <w:rFonts w:ascii="Letter-join No-Lead 40" w:hAnsi="Letter-join No-Lead 40"/>
                <w:lang w:val="en-GB"/>
              </w:rPr>
              <w:t xml:space="preserve"> in school, started at MAC headoffice</w:t>
            </w:r>
          </w:p>
        </w:tc>
      </w:tr>
      <w:tr w:rsidR="00B14A4F" w:rsidRPr="00AB2201" w14:paraId="76F5178D" w14:textId="77777777" w:rsidTr="00F34845">
        <w:tc>
          <w:tcPr>
            <w:tcW w:w="1655" w:type="pct"/>
            <w:vAlign w:val="bottom"/>
          </w:tcPr>
          <w:p w14:paraId="7BC179B6" w14:textId="67CC095F" w:rsidR="00795BE0" w:rsidRPr="00AB2201" w:rsidRDefault="00795BE0" w:rsidP="00D05229">
            <w:pPr>
              <w:rPr>
                <w:rFonts w:ascii="Letter-join No-Lead 40" w:hAnsi="Letter-join No-Lead 40" w:cs="Calibri"/>
                <w:b/>
                <w:bCs/>
                <w:sz w:val="24"/>
                <w:szCs w:val="24"/>
              </w:rPr>
            </w:pPr>
            <w:r w:rsidRPr="00AB2201">
              <w:rPr>
                <w:rFonts w:ascii="Letter-join No-Lead 40" w:hAnsi="Letter-join No-Lead 40" w:cs="Calibri"/>
                <w:b/>
                <w:bCs/>
                <w:sz w:val="24"/>
                <w:szCs w:val="24"/>
              </w:rPr>
              <w:t xml:space="preserve">Include sustainability as part of procurement </w:t>
            </w:r>
            <w:r w:rsidR="001558CE" w:rsidRPr="00AB2201">
              <w:rPr>
                <w:rFonts w:ascii="Letter-join No-Lead 40" w:hAnsi="Letter-join No-Lead 40" w:cs="Calibri"/>
                <w:b/>
                <w:bCs/>
                <w:sz w:val="24"/>
                <w:szCs w:val="24"/>
              </w:rPr>
              <w:t xml:space="preserve">criteria </w:t>
            </w:r>
            <w:r w:rsidRPr="00AB2201">
              <w:rPr>
                <w:rFonts w:ascii="Letter-join No-Lead 40" w:hAnsi="Letter-join No-Lead 40" w:cs="Calibri"/>
                <w:b/>
                <w:bCs/>
                <w:sz w:val="24"/>
                <w:szCs w:val="24"/>
              </w:rPr>
              <w:t>e.g. recycled, non-toxic</w:t>
            </w:r>
            <w:r w:rsidR="00265067" w:rsidRPr="00AB2201">
              <w:rPr>
                <w:rFonts w:ascii="Letter-join No-Lead 40" w:hAnsi="Letter-join No-Lead 40" w:cs="Calibri"/>
                <w:b/>
                <w:bCs/>
                <w:sz w:val="24"/>
                <w:szCs w:val="24"/>
              </w:rPr>
              <w:t>,</w:t>
            </w:r>
            <w:r w:rsidRPr="00AB2201">
              <w:rPr>
                <w:rFonts w:ascii="Letter-join No-Lead 40" w:hAnsi="Letter-join No-Lead 40" w:cs="Calibri"/>
                <w:b/>
                <w:bCs/>
                <w:sz w:val="24"/>
                <w:szCs w:val="24"/>
              </w:rPr>
              <w:t xml:space="preserve"> ethically sourced.</w:t>
            </w:r>
            <w:r w:rsidR="00523BB1" w:rsidRPr="00AB2201">
              <w:rPr>
                <w:rFonts w:ascii="Letter-join No-Lead 40" w:hAnsi="Letter-join No-Lead 40" w:cs="Calibri"/>
                <w:b/>
                <w:bCs/>
                <w:sz w:val="24"/>
                <w:szCs w:val="24"/>
              </w:rPr>
              <w:t xml:space="preserve">   </w:t>
            </w:r>
            <w:r w:rsidR="003F748B" w:rsidRPr="00AB2201">
              <w:rPr>
                <w:rFonts w:ascii="Letter-join No-Lead 40" w:hAnsi="Letter-join No-Lead 40" w:cs="Calibri"/>
                <w:sz w:val="24"/>
                <w:szCs w:val="24"/>
              </w:rPr>
              <w:t xml:space="preserve">Start with paper sourcing and reducing use – buy recycled/sustainably </w:t>
            </w:r>
            <w:r w:rsidR="00283E67" w:rsidRPr="00AB2201">
              <w:rPr>
                <w:rFonts w:ascii="Letter-join No-Lead 40" w:hAnsi="Letter-join No-Lead 40" w:cs="Calibri"/>
                <w:sz w:val="24"/>
                <w:szCs w:val="24"/>
              </w:rPr>
              <w:t xml:space="preserve">sourced paper and </w:t>
            </w:r>
            <w:r w:rsidR="00C01148" w:rsidRPr="00AB2201">
              <w:rPr>
                <w:rFonts w:ascii="Letter-join No-Lead 40" w:hAnsi="Letter-join No-Lead 40" w:cs="Calibri"/>
                <w:sz w:val="24"/>
                <w:szCs w:val="24"/>
              </w:rPr>
              <w:t xml:space="preserve">single dispense paper towels/toilet paper. </w:t>
            </w:r>
          </w:p>
        </w:tc>
        <w:tc>
          <w:tcPr>
            <w:tcW w:w="554" w:type="pct"/>
            <w:vAlign w:val="center"/>
          </w:tcPr>
          <w:p w14:paraId="77EC0E63" w14:textId="77777777" w:rsidR="00A9216B" w:rsidRPr="00AB2201" w:rsidRDefault="00A9216B" w:rsidP="00A9216B">
            <w:pPr>
              <w:rPr>
                <w:rFonts w:ascii="Letter-join No-Lead 40" w:hAnsi="Letter-join No-Lead 40"/>
                <w:b/>
                <w:bCs/>
                <w:sz w:val="24"/>
                <w:szCs w:val="24"/>
                <w:lang w:val="en-GB"/>
              </w:rPr>
            </w:pPr>
            <w:r w:rsidRPr="00AB2201">
              <w:rPr>
                <w:rFonts w:ascii="Letter-join No-Lead 40" w:hAnsi="Letter-join No-Lead 40"/>
                <w:b/>
                <w:bCs/>
                <w:sz w:val="24"/>
                <w:szCs w:val="24"/>
                <w:lang w:val="en-GB"/>
              </w:rPr>
              <w:t>Start: September 2025</w:t>
            </w:r>
          </w:p>
          <w:p w14:paraId="48674536" w14:textId="35F0F396" w:rsidR="00B14A4F" w:rsidRPr="00AB2201" w:rsidRDefault="00A9216B" w:rsidP="00A9216B">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646" w:type="pct"/>
            <w:vAlign w:val="center"/>
          </w:tcPr>
          <w:p w14:paraId="3CD6F977" w14:textId="13C7C485" w:rsidR="00B14A4F" w:rsidRPr="00AB2201" w:rsidRDefault="00E46578" w:rsidP="00572D47">
            <w:pPr>
              <w:pStyle w:val="NormalWeb"/>
              <w:rPr>
                <w:rFonts w:ascii="Letter-join No-Lead 40" w:hAnsi="Letter-join No-Lead 40"/>
                <w:b/>
                <w:bCs/>
              </w:rPr>
            </w:pPr>
            <w:r w:rsidRPr="00AB2201">
              <w:rPr>
                <w:rFonts w:ascii="Letter-join No-Lead 40" w:hAnsi="Letter-join No-Lead 40"/>
                <w:b/>
                <w:bCs/>
              </w:rPr>
              <w:t>Sustainability Lead</w:t>
            </w:r>
          </w:p>
        </w:tc>
        <w:tc>
          <w:tcPr>
            <w:tcW w:w="1629" w:type="pct"/>
          </w:tcPr>
          <w:p w14:paraId="23CF18DB" w14:textId="77777777" w:rsidR="00F731F1" w:rsidRPr="00AB2201" w:rsidRDefault="001F3C9B" w:rsidP="00111AEE">
            <w:pPr>
              <w:pStyle w:val="NormalWeb"/>
              <w:rPr>
                <w:rFonts w:ascii="Letter-join No-Lead 40" w:hAnsi="Letter-join No-Lead 40"/>
              </w:rPr>
            </w:pPr>
            <w:r w:rsidRPr="00AB2201">
              <w:rPr>
                <w:rFonts w:ascii="Letter-join No-Lead 40" w:hAnsi="Letter-join No-Lead 40"/>
              </w:rPr>
              <w:t xml:space="preserve">Papercup – track how much people are using. </w:t>
            </w:r>
          </w:p>
          <w:p w14:paraId="5064DE81" w14:textId="77777777" w:rsidR="00462868" w:rsidRPr="00AB2201" w:rsidRDefault="00462868" w:rsidP="00111AEE">
            <w:pPr>
              <w:pStyle w:val="NormalWeb"/>
              <w:rPr>
                <w:rFonts w:ascii="Letter-join No-Lead 40" w:hAnsi="Letter-join No-Lead 40"/>
              </w:rPr>
            </w:pPr>
            <w:r w:rsidRPr="00AB2201">
              <w:rPr>
                <w:rFonts w:ascii="Letter-join No-Lead 40" w:hAnsi="Letter-join No-Lead 40"/>
              </w:rPr>
              <w:t xml:space="preserve">Can we send </w:t>
            </w:r>
            <w:r w:rsidR="008320A8" w:rsidRPr="00AB2201">
              <w:rPr>
                <w:rFonts w:ascii="Letter-join No-Lead 40" w:hAnsi="Letter-join No-Lead 40"/>
              </w:rPr>
              <w:t xml:space="preserve">Papercup to individual staff. </w:t>
            </w:r>
          </w:p>
          <w:p w14:paraId="1E2D23B2" w14:textId="2815B280" w:rsidR="008320A8" w:rsidRPr="00AB2201" w:rsidRDefault="00D261A5" w:rsidP="00111AEE">
            <w:pPr>
              <w:pStyle w:val="NormalWeb"/>
              <w:rPr>
                <w:rFonts w:ascii="Letter-join No-Lead 40" w:hAnsi="Letter-join No-Lead 40"/>
              </w:rPr>
            </w:pPr>
            <w:r w:rsidRPr="00AB2201">
              <w:rPr>
                <w:rFonts w:ascii="Letter-join No-Lead 40" w:hAnsi="Letter-join No-Lead 40"/>
              </w:rPr>
              <w:t xml:space="preserve">Paper towels – changing to </w:t>
            </w:r>
            <w:r w:rsidR="00540F58" w:rsidRPr="00AB2201">
              <w:rPr>
                <w:rFonts w:ascii="Letter-join No-Lead 40" w:hAnsi="Letter-join No-Lead 40"/>
              </w:rPr>
              <w:t xml:space="preserve">new cleaning contract. Pull one at a time. </w:t>
            </w:r>
            <w:r w:rsidR="001C2260" w:rsidRPr="00AB2201">
              <w:rPr>
                <w:rFonts w:ascii="Letter-join No-Lead 40" w:hAnsi="Letter-join No-Lead 40"/>
              </w:rPr>
              <w:t xml:space="preserve">Better </w:t>
            </w:r>
            <w:r w:rsidR="00E168FA" w:rsidRPr="00AB2201">
              <w:rPr>
                <w:rFonts w:ascii="Letter-join No-Lead 40" w:hAnsi="Letter-join No-Lead 40"/>
              </w:rPr>
              <w:t>quality towels. Millwoods</w:t>
            </w:r>
            <w:r w:rsidR="0037698C" w:rsidRPr="00AB2201">
              <w:rPr>
                <w:rFonts w:ascii="Letter-join No-Lead 40" w:hAnsi="Letter-join No-Lead 40"/>
              </w:rPr>
              <w:t xml:space="preserve"> – contact them. </w:t>
            </w:r>
          </w:p>
        </w:tc>
        <w:tc>
          <w:tcPr>
            <w:tcW w:w="516" w:type="pct"/>
            <w:vAlign w:val="center"/>
          </w:tcPr>
          <w:p w14:paraId="44BF38DC" w14:textId="4D235C1D" w:rsidR="00B14A4F" w:rsidRPr="00AB2201" w:rsidRDefault="00BB7EB9" w:rsidP="00BB7EB9">
            <w:pPr>
              <w:pStyle w:val="NormalWeb"/>
              <w:rPr>
                <w:rFonts w:ascii="Letter-join No-Lead 40" w:hAnsi="Letter-join No-Lead 40"/>
                <w:lang w:val="en-GB"/>
              </w:rPr>
            </w:pPr>
            <w:r w:rsidRPr="00AB2201">
              <w:rPr>
                <w:rFonts w:ascii="Letter-join No-Lead 40" w:hAnsi="Letter-join No-Lead 40"/>
                <w:lang w:val="en-GB"/>
              </w:rPr>
              <w:t>Not started</w:t>
            </w:r>
          </w:p>
        </w:tc>
      </w:tr>
    </w:tbl>
    <w:p w14:paraId="2B8C9E64" w14:textId="77777777" w:rsidR="00A92A9B" w:rsidRPr="00AB2201" w:rsidRDefault="00A92A9B" w:rsidP="00A92A9B">
      <w:pPr>
        <w:rPr>
          <w:rStyle w:val="Strong"/>
          <w:rFonts w:ascii="Letter-join No-Lead 40" w:hAnsi="Letter-join No-Lead 40"/>
          <w:sz w:val="24"/>
          <w:szCs w:val="24"/>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29"/>
        <w:gridCol w:w="1595"/>
        <w:gridCol w:w="2096"/>
        <w:gridCol w:w="4835"/>
        <w:gridCol w:w="1614"/>
      </w:tblGrid>
      <w:tr w:rsidR="00A92A9B" w:rsidRPr="00AB2201" w14:paraId="76CED426" w14:textId="77777777" w:rsidTr="00572D47">
        <w:tc>
          <w:tcPr>
            <w:tcW w:w="5000" w:type="pct"/>
            <w:gridSpan w:val="5"/>
            <w:shd w:val="clear" w:color="auto" w:fill="FF5237"/>
            <w:vAlign w:val="center"/>
          </w:tcPr>
          <w:p w14:paraId="4CA526D0"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FOOD</w:t>
            </w:r>
          </w:p>
        </w:tc>
      </w:tr>
      <w:tr w:rsidR="00A92A9B" w:rsidRPr="00AB2201" w14:paraId="0C6DEECC" w14:textId="77777777" w:rsidTr="00F34845">
        <w:tc>
          <w:tcPr>
            <w:tcW w:w="1701" w:type="pct"/>
            <w:shd w:val="clear" w:color="auto" w:fill="F9E701"/>
          </w:tcPr>
          <w:p w14:paraId="77ADA6CB"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19" w:type="pct"/>
            <w:shd w:val="clear" w:color="auto" w:fill="F9E701"/>
          </w:tcPr>
          <w:p w14:paraId="5BE4B6A6"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82" w:type="pct"/>
            <w:shd w:val="clear" w:color="auto" w:fill="F9E701"/>
          </w:tcPr>
          <w:p w14:paraId="703FF6B6"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73" w:type="pct"/>
            <w:shd w:val="clear" w:color="auto" w:fill="F9E701"/>
          </w:tcPr>
          <w:p w14:paraId="60E8A059"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25" w:type="pct"/>
            <w:shd w:val="clear" w:color="auto" w:fill="F9E701"/>
          </w:tcPr>
          <w:p w14:paraId="575C5677"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510F01" w:rsidRPr="00AB2201" w14:paraId="3DADBC64" w14:textId="77777777" w:rsidTr="00F34845">
        <w:tc>
          <w:tcPr>
            <w:tcW w:w="1701" w:type="pct"/>
            <w:vAlign w:val="bottom"/>
          </w:tcPr>
          <w:p w14:paraId="3F3DBE58" w14:textId="4A812813" w:rsidR="00510F01" w:rsidRPr="00AB2201" w:rsidRDefault="001C2260" w:rsidP="00510F01">
            <w:pPr>
              <w:rPr>
                <w:rFonts w:ascii="Letter-join No-Lead 40" w:hAnsi="Letter-join No-Lead 40"/>
                <w:b/>
                <w:sz w:val="24"/>
                <w:szCs w:val="24"/>
                <w:lang w:val="en-GB"/>
              </w:rPr>
            </w:pPr>
            <w:r w:rsidRPr="00AB2201">
              <w:rPr>
                <w:rFonts w:ascii="Letter-join No-Lead 40" w:hAnsi="Letter-join No-Lead 40"/>
                <w:b/>
                <w:sz w:val="24"/>
                <w:szCs w:val="24"/>
                <w:lang w:val="en-GB"/>
              </w:rPr>
              <w:t xml:space="preserve">Meet with catering team (new) to discuss sustainability and sustainable changes. Look at food waste, plate waste, </w:t>
            </w:r>
            <w:r w:rsidR="00A9216B" w:rsidRPr="00AB2201">
              <w:rPr>
                <w:rFonts w:ascii="Letter-join No-Lead 40" w:hAnsi="Letter-join No-Lead 40"/>
                <w:b/>
                <w:sz w:val="24"/>
                <w:szCs w:val="24"/>
                <w:lang w:val="en-GB"/>
              </w:rPr>
              <w:t xml:space="preserve">choices and planet friendly day. </w:t>
            </w:r>
          </w:p>
          <w:p w14:paraId="3D6B7340" w14:textId="77777777" w:rsidR="00510F01" w:rsidRPr="00AB2201" w:rsidRDefault="00510F01" w:rsidP="00510F01">
            <w:pPr>
              <w:rPr>
                <w:rFonts w:ascii="Letter-join No-Lead 40" w:hAnsi="Letter-join No-Lead 40"/>
                <w:bCs/>
                <w:sz w:val="24"/>
                <w:szCs w:val="24"/>
              </w:rPr>
            </w:pPr>
            <w:r w:rsidRPr="00AB2201">
              <w:rPr>
                <w:rFonts w:ascii="Letter-join No-Lead 40" w:hAnsi="Letter-join No-Lead 40"/>
                <w:bCs/>
                <w:sz w:val="24"/>
                <w:szCs w:val="24"/>
              </w:rPr>
              <w:t>If every child switched one meal from animal to a plant-based once a week that could save the typical primary school (300 students) over 20 tCO2e in an academic year!</w:t>
            </w:r>
          </w:p>
          <w:p w14:paraId="62EB7D7D" w14:textId="3EBC05D8" w:rsidR="00510F01" w:rsidRPr="00AB2201" w:rsidRDefault="00510F01" w:rsidP="00510F01">
            <w:pPr>
              <w:rPr>
                <w:rFonts w:ascii="Letter-join No-Lead 40" w:hAnsi="Letter-join No-Lead 40"/>
                <w:bCs/>
                <w:sz w:val="24"/>
                <w:szCs w:val="24"/>
              </w:rPr>
            </w:pPr>
          </w:p>
        </w:tc>
        <w:tc>
          <w:tcPr>
            <w:tcW w:w="519" w:type="pct"/>
            <w:vAlign w:val="center"/>
          </w:tcPr>
          <w:p w14:paraId="06F46AA3" w14:textId="77777777" w:rsidR="00A9216B" w:rsidRPr="00AB2201" w:rsidRDefault="00A9216B" w:rsidP="00A9216B">
            <w:pPr>
              <w:rPr>
                <w:rFonts w:ascii="Letter-join No-Lead 40" w:hAnsi="Letter-join No-Lead 40"/>
                <w:b/>
                <w:bCs/>
                <w:sz w:val="24"/>
                <w:szCs w:val="24"/>
                <w:lang w:val="en-GB"/>
              </w:rPr>
            </w:pPr>
            <w:r w:rsidRPr="00AB2201">
              <w:rPr>
                <w:rFonts w:ascii="Letter-join No-Lead 40" w:hAnsi="Letter-join No-Lead 40"/>
                <w:b/>
                <w:bCs/>
                <w:sz w:val="24"/>
                <w:szCs w:val="24"/>
                <w:lang w:val="en-GB"/>
              </w:rPr>
              <w:t>Start: September 2025</w:t>
            </w:r>
          </w:p>
          <w:p w14:paraId="742871E1" w14:textId="69ABA409" w:rsidR="00510F01" w:rsidRPr="00AB2201" w:rsidRDefault="00A9216B" w:rsidP="00A9216B">
            <w:pPr>
              <w:rPr>
                <w:rFonts w:ascii="Letter-join No-Lead 40" w:hAnsi="Letter-join No-Lead 40"/>
                <w:sz w:val="24"/>
                <w:szCs w:val="24"/>
                <w:lang w:val="en-GB"/>
              </w:rPr>
            </w:pPr>
            <w:r w:rsidRPr="00AB2201">
              <w:rPr>
                <w:rFonts w:ascii="Letter-join No-Lead 40" w:hAnsi="Letter-join No-Lead 40"/>
                <w:b/>
                <w:bCs/>
                <w:sz w:val="24"/>
                <w:szCs w:val="24"/>
                <w:lang w:val="en-GB"/>
              </w:rPr>
              <w:t>Review:</w:t>
            </w:r>
          </w:p>
        </w:tc>
        <w:tc>
          <w:tcPr>
            <w:tcW w:w="682" w:type="pct"/>
            <w:vAlign w:val="center"/>
          </w:tcPr>
          <w:p w14:paraId="4EA5A9AB" w14:textId="77777777" w:rsidR="00510F01" w:rsidRPr="00AB2201" w:rsidRDefault="00510F01" w:rsidP="00510F01">
            <w:pPr>
              <w:pStyle w:val="NormalWeb"/>
              <w:rPr>
                <w:rFonts w:ascii="Letter-join No-Lead 40" w:hAnsi="Letter-join No-Lead 40"/>
                <w:b/>
                <w:bCs/>
                <w:lang w:val="en-GB"/>
              </w:rPr>
            </w:pPr>
          </w:p>
        </w:tc>
        <w:tc>
          <w:tcPr>
            <w:tcW w:w="1573" w:type="pct"/>
          </w:tcPr>
          <w:p w14:paraId="0790F406" w14:textId="42D2136E" w:rsidR="00DB4F92" w:rsidRPr="00AB2201" w:rsidRDefault="0061044C" w:rsidP="00510F01">
            <w:pPr>
              <w:pStyle w:val="NormalWeb"/>
              <w:rPr>
                <w:rFonts w:ascii="Letter-join No-Lead 40" w:hAnsi="Letter-join No-Lead 40"/>
                <w:lang w:val="en-GB"/>
              </w:rPr>
            </w:pPr>
            <w:r w:rsidRPr="00AB2201">
              <w:rPr>
                <w:rFonts w:ascii="Letter-join No-Lead 40" w:hAnsi="Letter-join No-Lead 40"/>
                <w:lang w:val="en-GB"/>
              </w:rPr>
              <w:t xml:space="preserve">. </w:t>
            </w:r>
          </w:p>
          <w:p w14:paraId="095160AC" w14:textId="03E278A5" w:rsidR="0061044C" w:rsidRPr="00AB2201" w:rsidRDefault="0061044C" w:rsidP="00510F01">
            <w:pPr>
              <w:pStyle w:val="NormalWeb"/>
              <w:rPr>
                <w:rFonts w:ascii="Letter-join No-Lead 40" w:hAnsi="Letter-join No-Lead 40"/>
                <w:lang w:val="en-GB"/>
              </w:rPr>
            </w:pPr>
            <w:r w:rsidRPr="00AB2201">
              <w:rPr>
                <w:rFonts w:ascii="Letter-join No-Lead 40" w:hAnsi="Letter-join No-Lead 40"/>
                <w:lang w:val="en-GB"/>
              </w:rPr>
              <w:t>Donna to meet with Catering Team</w:t>
            </w:r>
            <w:r w:rsidR="008B009F" w:rsidRPr="00AB2201">
              <w:rPr>
                <w:rFonts w:ascii="Letter-join No-Lead 40" w:hAnsi="Letter-join No-Lead 40"/>
                <w:lang w:val="en-GB"/>
              </w:rPr>
              <w:t xml:space="preserve"> and discuss next steps and ideas</w:t>
            </w:r>
          </w:p>
          <w:p w14:paraId="446AD25F" w14:textId="4EAA3798" w:rsidR="0061044C" w:rsidRPr="00AB2201" w:rsidRDefault="00391837" w:rsidP="00510F01">
            <w:pPr>
              <w:pStyle w:val="NormalWeb"/>
              <w:rPr>
                <w:rFonts w:ascii="Letter-join No-Lead 40" w:hAnsi="Letter-join No-Lead 40"/>
                <w:lang w:val="en-GB"/>
              </w:rPr>
            </w:pPr>
            <w:r w:rsidRPr="00AB2201">
              <w:rPr>
                <w:rFonts w:ascii="Letter-join No-Lead 40" w:hAnsi="Letter-join No-Lead 40"/>
                <w:lang w:val="en-GB"/>
              </w:rPr>
              <w:t xml:space="preserve"> </w:t>
            </w:r>
          </w:p>
        </w:tc>
        <w:tc>
          <w:tcPr>
            <w:tcW w:w="525" w:type="pct"/>
            <w:vAlign w:val="center"/>
          </w:tcPr>
          <w:p w14:paraId="7475D4B5" w14:textId="77777777" w:rsidR="00510F01" w:rsidRPr="00AB2201" w:rsidRDefault="00510F01" w:rsidP="00510F01">
            <w:pPr>
              <w:pStyle w:val="NormalWeb"/>
              <w:rPr>
                <w:rFonts w:ascii="Letter-join No-Lead 40" w:hAnsi="Letter-join No-Lead 40"/>
                <w:lang w:val="en-GB"/>
              </w:rPr>
            </w:pPr>
            <w:r w:rsidRPr="00AB2201">
              <w:rPr>
                <w:rFonts w:ascii="Letter-join No-Lead 40" w:hAnsi="Letter-join No-Lead 40"/>
                <w:lang w:val="en-GB"/>
              </w:rPr>
              <w:t xml:space="preserve">Not started/ </w:t>
            </w:r>
          </w:p>
          <w:p w14:paraId="676E200F" w14:textId="77777777" w:rsidR="00510F01" w:rsidRPr="00AB2201" w:rsidRDefault="00510F01" w:rsidP="00510F01">
            <w:pPr>
              <w:pStyle w:val="NormalWeb"/>
              <w:rPr>
                <w:rFonts w:ascii="Letter-join No-Lead 40" w:hAnsi="Letter-join No-Lead 40"/>
                <w:lang w:val="en-GB"/>
              </w:rPr>
            </w:pPr>
            <w:r w:rsidRPr="00AB2201">
              <w:rPr>
                <w:rFonts w:ascii="Letter-join No-Lead 40" w:hAnsi="Letter-join No-Lead 40"/>
                <w:lang w:val="en-GB"/>
              </w:rPr>
              <w:t>In progress/</w:t>
            </w:r>
          </w:p>
          <w:p w14:paraId="51156AC4" w14:textId="63357AB6" w:rsidR="00510F01" w:rsidRPr="00AB2201" w:rsidRDefault="00510F01" w:rsidP="00510F01">
            <w:pPr>
              <w:pStyle w:val="NormalWeb"/>
              <w:rPr>
                <w:rFonts w:ascii="Letter-join No-Lead 40" w:hAnsi="Letter-join No-Lead 40"/>
                <w:lang w:val="en-GB"/>
              </w:rPr>
            </w:pPr>
            <w:r w:rsidRPr="00AB2201">
              <w:rPr>
                <w:rFonts w:ascii="Letter-join No-Lead 40" w:hAnsi="Letter-join No-Lead 40"/>
                <w:lang w:val="en-GB"/>
              </w:rPr>
              <w:t>Completed</w:t>
            </w:r>
          </w:p>
        </w:tc>
      </w:tr>
    </w:tbl>
    <w:p w14:paraId="3D345159" w14:textId="77777777" w:rsidR="00A92A9B" w:rsidRPr="00AB2201" w:rsidRDefault="00A92A9B" w:rsidP="00A92A9B">
      <w:pPr>
        <w:rPr>
          <w:rStyle w:val="Strong"/>
          <w:rFonts w:ascii="Letter-join No-Lead 40" w:hAnsi="Letter-join No-Lead 40"/>
          <w:sz w:val="24"/>
          <w:szCs w:val="24"/>
          <w:u w:val="single"/>
        </w:rPr>
      </w:pPr>
    </w:p>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A92A9B" w:rsidRPr="00AB2201" w14:paraId="66D6615D" w14:textId="77777777" w:rsidTr="00572D47">
        <w:tc>
          <w:tcPr>
            <w:tcW w:w="15452" w:type="dxa"/>
            <w:gridSpan w:val="5"/>
            <w:shd w:val="clear" w:color="auto" w:fill="FF5237"/>
            <w:vAlign w:val="center"/>
          </w:tcPr>
          <w:p w14:paraId="690B0547"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lastRenderedPageBreak/>
              <w:t>WASTE</w:t>
            </w:r>
          </w:p>
        </w:tc>
      </w:tr>
      <w:tr w:rsidR="00A92A9B" w:rsidRPr="00AB2201" w14:paraId="7B11FCAD" w14:textId="77777777" w:rsidTr="00A92A9B">
        <w:tc>
          <w:tcPr>
            <w:tcW w:w="5230" w:type="dxa"/>
            <w:shd w:val="clear" w:color="auto" w:fill="F9E701"/>
          </w:tcPr>
          <w:p w14:paraId="49620E31"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1559" w:type="dxa"/>
            <w:shd w:val="clear" w:color="auto" w:fill="F9E701"/>
          </w:tcPr>
          <w:p w14:paraId="51C74CBC"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2127" w:type="dxa"/>
            <w:shd w:val="clear" w:color="auto" w:fill="F9E701"/>
          </w:tcPr>
          <w:p w14:paraId="65D7A774"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4819" w:type="dxa"/>
            <w:shd w:val="clear" w:color="auto" w:fill="F9E701"/>
          </w:tcPr>
          <w:p w14:paraId="1D400135"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1717" w:type="dxa"/>
            <w:shd w:val="clear" w:color="auto" w:fill="F9E701"/>
          </w:tcPr>
          <w:p w14:paraId="3B7B0F98"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601417" w:rsidRPr="00AB2201" w14:paraId="6CE4BC26" w14:textId="77777777" w:rsidTr="00111AEE">
        <w:tc>
          <w:tcPr>
            <w:tcW w:w="5230" w:type="dxa"/>
            <w:vAlign w:val="bottom"/>
          </w:tcPr>
          <w:p w14:paraId="32FACE00" w14:textId="77777777" w:rsidR="00601417" w:rsidRPr="00AB2201" w:rsidRDefault="00601417" w:rsidP="00601417">
            <w:pPr>
              <w:spacing w:before="120" w:after="120"/>
              <w:rPr>
                <w:rFonts w:ascii="Letter-join No-Lead 40" w:hAnsi="Letter-join No-Lead 40" w:cs="Calibri"/>
                <w:b/>
                <w:bCs/>
                <w:sz w:val="24"/>
                <w:szCs w:val="24"/>
                <w:lang w:val="en-GB"/>
              </w:rPr>
            </w:pPr>
            <w:r w:rsidRPr="00AB2201">
              <w:rPr>
                <w:rFonts w:ascii="Letter-join No-Lead 40" w:hAnsi="Letter-join No-Lead 40" w:cs="Calibri"/>
                <w:b/>
                <w:bCs/>
                <w:sz w:val="24"/>
                <w:szCs w:val="24"/>
                <w:lang w:val="en-GB"/>
              </w:rPr>
              <w:t>Education around recycling as part of assemblies or other whole school opportunities</w:t>
            </w:r>
          </w:p>
          <w:p w14:paraId="5ABDA426" w14:textId="77777777" w:rsidR="00601417" w:rsidRPr="00AB2201" w:rsidRDefault="00601417" w:rsidP="00601417">
            <w:pPr>
              <w:spacing w:before="120" w:after="120"/>
              <w:rPr>
                <w:rFonts w:ascii="Letter-join No-Lead 40" w:hAnsi="Letter-join No-Lead 40" w:cs="Calibri"/>
                <w:sz w:val="24"/>
                <w:szCs w:val="24"/>
                <w:lang w:val="en-GB"/>
              </w:rPr>
            </w:pPr>
            <w:r w:rsidRPr="00AB2201">
              <w:rPr>
                <w:rFonts w:ascii="Letter-join No-Lead 40" w:hAnsi="Letter-join No-Lead 40" w:cs="Calibri"/>
                <w:sz w:val="24"/>
                <w:szCs w:val="24"/>
                <w:lang w:val="en-GB"/>
              </w:rPr>
              <w:t>Deliver assembly/ information to students regarding what is to be put in each bin.</w:t>
            </w:r>
            <w:r w:rsidRPr="00AB2201">
              <w:rPr>
                <w:rFonts w:ascii="Calibri" w:hAnsi="Calibri" w:cs="Calibri"/>
                <w:sz w:val="24"/>
                <w:szCs w:val="24"/>
                <w:lang w:val="en-GB"/>
              </w:rPr>
              <w:t> </w:t>
            </w:r>
            <w:hyperlink r:id="rId28" w:history="1">
              <w:r w:rsidRPr="00AB2201">
                <w:rPr>
                  <w:rStyle w:val="Hyperlink"/>
                  <w:rFonts w:ascii="Letter-join No-Lead 40" w:hAnsi="Letter-join No-Lead 40" w:cs="Calibri"/>
                  <w:sz w:val="24"/>
                  <w:szCs w:val="24"/>
                  <w:lang w:val="en-GB"/>
                </w:rPr>
                <w:t>Young Climate Warriors</w:t>
              </w:r>
            </w:hyperlink>
            <w:r w:rsidRPr="00AB2201">
              <w:rPr>
                <w:rFonts w:ascii="Letter-join No-Lead 40" w:hAnsi="Letter-join No-Lead 40" w:cs="Calibri"/>
                <w:sz w:val="24"/>
                <w:szCs w:val="24"/>
                <w:lang w:val="en-GB"/>
              </w:rPr>
              <w:t xml:space="preserve"> provide slides/ assemblies.</w:t>
            </w:r>
            <w:r w:rsidRPr="00AB2201">
              <w:rPr>
                <w:rFonts w:ascii="Calibri" w:hAnsi="Calibri" w:cs="Calibri"/>
                <w:sz w:val="24"/>
                <w:szCs w:val="24"/>
                <w:lang w:val="en-GB"/>
              </w:rPr>
              <w:t> </w:t>
            </w:r>
            <w:r w:rsidRPr="00AB2201">
              <w:rPr>
                <w:rFonts w:ascii="Letter-join No-Lead 40" w:hAnsi="Letter-join No-Lead 40" w:cs="Calibri"/>
                <w:sz w:val="24"/>
                <w:szCs w:val="24"/>
                <w:lang w:val="en-GB"/>
              </w:rPr>
              <w:t xml:space="preserve"> </w:t>
            </w:r>
          </w:p>
          <w:p w14:paraId="2C3551EA" w14:textId="384F30F4" w:rsidR="00601417" w:rsidRPr="00AB2201" w:rsidRDefault="00601417" w:rsidP="00601417">
            <w:pPr>
              <w:spacing w:before="120" w:after="120"/>
              <w:rPr>
                <w:rFonts w:ascii="Letter-join No-Lead 40" w:hAnsi="Letter-join No-Lead 40" w:cs="Calibri"/>
                <w:b/>
                <w:bCs/>
                <w:sz w:val="24"/>
                <w:szCs w:val="24"/>
              </w:rPr>
            </w:pPr>
            <w:r w:rsidRPr="00AB2201">
              <w:rPr>
                <w:rFonts w:ascii="Letter-join No-Lead 40" w:hAnsi="Letter-join No-Lead 40" w:cs="Calibri"/>
                <w:sz w:val="24"/>
                <w:szCs w:val="24"/>
                <w:lang w:val="en-GB"/>
              </w:rPr>
              <w:t xml:space="preserve">Do a waste audit and encourage students to take part in the whole process. Wastebusters have a helpful </w:t>
            </w:r>
            <w:hyperlink r:id="rId29" w:history="1">
              <w:r w:rsidRPr="00AB2201">
                <w:rPr>
                  <w:rStyle w:val="Hyperlink"/>
                  <w:rFonts w:ascii="Letter-join No-Lead 40" w:hAnsi="Letter-join No-Lead 40" w:cs="Calibri"/>
                  <w:sz w:val="24"/>
                  <w:szCs w:val="24"/>
                  <w:lang w:val="en-GB"/>
                </w:rPr>
                <w:t>step-by-step guide</w:t>
              </w:r>
            </w:hyperlink>
            <w:r w:rsidRPr="00AB2201">
              <w:rPr>
                <w:rFonts w:ascii="Letter-join No-Lead 40" w:hAnsi="Letter-join No-Lead 40" w:cs="Calibri"/>
                <w:sz w:val="24"/>
                <w:szCs w:val="24"/>
                <w:lang w:val="en-GB"/>
              </w:rPr>
              <w:t xml:space="preserve"> for this.</w:t>
            </w:r>
          </w:p>
        </w:tc>
        <w:tc>
          <w:tcPr>
            <w:tcW w:w="1559" w:type="dxa"/>
            <w:vAlign w:val="center"/>
          </w:tcPr>
          <w:p w14:paraId="14945873" w14:textId="77777777" w:rsidR="00601417" w:rsidRPr="00AB2201" w:rsidRDefault="00601417" w:rsidP="0060141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1A11F079" w14:textId="77777777" w:rsidR="00601417" w:rsidRPr="00AB2201" w:rsidRDefault="00601417" w:rsidP="00601417">
            <w:pPr>
              <w:rPr>
                <w:rFonts w:ascii="Letter-join No-Lead 40" w:hAnsi="Letter-join No-Lead 40"/>
                <w:b/>
                <w:bCs/>
                <w:sz w:val="24"/>
                <w:szCs w:val="24"/>
                <w:lang w:val="en-GB"/>
              </w:rPr>
            </w:pPr>
            <w:r w:rsidRPr="00AB2201">
              <w:rPr>
                <w:rFonts w:ascii="Letter-join No-Lead 40" w:hAnsi="Letter-join No-Lead 40"/>
                <w:b/>
                <w:bCs/>
                <w:sz w:val="24"/>
                <w:szCs w:val="24"/>
                <w:lang w:val="en-GB"/>
              </w:rPr>
              <w:t xml:space="preserve">Review: </w:t>
            </w:r>
          </w:p>
        </w:tc>
        <w:tc>
          <w:tcPr>
            <w:tcW w:w="2127" w:type="dxa"/>
            <w:vAlign w:val="center"/>
          </w:tcPr>
          <w:p w14:paraId="3D430A61" w14:textId="77777777" w:rsidR="00601417" w:rsidRPr="00AB2201" w:rsidRDefault="00601417" w:rsidP="00601417">
            <w:pPr>
              <w:pStyle w:val="NormalWeb"/>
              <w:rPr>
                <w:rFonts w:ascii="Letter-join No-Lead 40" w:hAnsi="Letter-join No-Lead 40"/>
                <w:b/>
                <w:bCs/>
                <w:lang w:val="en-GB"/>
              </w:rPr>
            </w:pPr>
          </w:p>
        </w:tc>
        <w:tc>
          <w:tcPr>
            <w:tcW w:w="4819" w:type="dxa"/>
          </w:tcPr>
          <w:p w14:paraId="413832D5" w14:textId="77777777" w:rsidR="002C5E9C" w:rsidRPr="00AB2201" w:rsidRDefault="002A279A" w:rsidP="00601417">
            <w:pPr>
              <w:pStyle w:val="NormalWeb"/>
              <w:rPr>
                <w:rFonts w:ascii="Letter-join No-Lead 40" w:hAnsi="Letter-join No-Lead 40"/>
                <w:lang w:val="en-GB"/>
              </w:rPr>
            </w:pPr>
            <w:r w:rsidRPr="00AB2201">
              <w:rPr>
                <w:rFonts w:ascii="Letter-join No-Lead 40" w:hAnsi="Letter-join No-Lead 40"/>
                <w:lang w:val="en-GB"/>
              </w:rPr>
              <w:t>Complete assembly on Food Waste</w:t>
            </w:r>
            <w:r w:rsidR="002C5E9C" w:rsidRPr="00AB2201">
              <w:rPr>
                <w:rFonts w:ascii="Letter-join No-Lead 40" w:hAnsi="Letter-join No-Lead 40"/>
                <w:lang w:val="en-GB"/>
              </w:rPr>
              <w:t>.</w:t>
            </w:r>
          </w:p>
          <w:p w14:paraId="1E91D52D" w14:textId="77777777" w:rsidR="002C5E9C" w:rsidRPr="00AB2201" w:rsidRDefault="002C5E9C" w:rsidP="00601417">
            <w:pPr>
              <w:pStyle w:val="NormalWeb"/>
              <w:rPr>
                <w:rFonts w:ascii="Letter-join No-Lead 40" w:hAnsi="Letter-join No-Lead 40"/>
                <w:lang w:val="en-GB"/>
              </w:rPr>
            </w:pPr>
          </w:p>
          <w:p w14:paraId="4A3EA4DF" w14:textId="600FADAB" w:rsidR="00601417" w:rsidRPr="00AB2201" w:rsidRDefault="002C5E9C" w:rsidP="00601417">
            <w:pPr>
              <w:pStyle w:val="NormalWeb"/>
              <w:rPr>
                <w:rFonts w:ascii="Letter-join No-Lead 40" w:hAnsi="Letter-join No-Lead 40"/>
                <w:lang w:val="en-GB"/>
              </w:rPr>
            </w:pPr>
            <w:r w:rsidRPr="00AB2201">
              <w:rPr>
                <w:rFonts w:ascii="Letter-join No-Lead 40" w:hAnsi="Letter-join No-Lead 40"/>
                <w:lang w:val="en-GB"/>
              </w:rPr>
              <w:t xml:space="preserve">Calculate food waste with new catering team and look at food waste versus plate waste, </w:t>
            </w:r>
            <w:r w:rsidR="00E35AF0" w:rsidRPr="00AB2201">
              <w:rPr>
                <w:rFonts w:ascii="Letter-join No-Lead 40" w:hAnsi="Letter-join No-Lead 40"/>
                <w:lang w:val="en-GB"/>
              </w:rPr>
              <w:t xml:space="preserve"> </w:t>
            </w:r>
          </w:p>
          <w:p w14:paraId="4FF1FC76" w14:textId="56A6DB43" w:rsidR="0066288D" w:rsidRPr="00AB2201" w:rsidRDefault="0066288D" w:rsidP="00601417">
            <w:pPr>
              <w:pStyle w:val="NormalWeb"/>
              <w:rPr>
                <w:rFonts w:ascii="Letter-join No-Lead 40" w:hAnsi="Letter-join No-Lead 40"/>
                <w:lang w:val="en-GB"/>
              </w:rPr>
            </w:pPr>
          </w:p>
        </w:tc>
        <w:tc>
          <w:tcPr>
            <w:tcW w:w="1717" w:type="dxa"/>
            <w:vAlign w:val="center"/>
          </w:tcPr>
          <w:p w14:paraId="116F10D0" w14:textId="0FD2FB5F" w:rsidR="00601417" w:rsidRPr="00AB2201" w:rsidRDefault="00601417" w:rsidP="00601417">
            <w:pPr>
              <w:pStyle w:val="NormalWeb"/>
              <w:rPr>
                <w:rFonts w:ascii="Letter-join No-Lead 40" w:hAnsi="Letter-join No-Lead 40"/>
                <w:lang w:val="en-GB"/>
              </w:rPr>
            </w:pPr>
            <w:r w:rsidRPr="00AB2201">
              <w:rPr>
                <w:rFonts w:ascii="Letter-join No-Lead 40" w:hAnsi="Letter-join No-Lead 40"/>
                <w:lang w:val="en-GB"/>
              </w:rPr>
              <w:t>In pro</w:t>
            </w:r>
            <w:r w:rsidR="002C5E9C" w:rsidRPr="00AB2201">
              <w:rPr>
                <w:rFonts w:ascii="Letter-join No-Lead 40" w:hAnsi="Letter-join No-Lead 40"/>
                <w:lang w:val="en-GB"/>
              </w:rPr>
              <w:t>gress</w:t>
            </w:r>
          </w:p>
        </w:tc>
      </w:tr>
      <w:tr w:rsidR="00601417" w:rsidRPr="00AB2201" w14:paraId="381EC990" w14:textId="77777777" w:rsidTr="00111AEE">
        <w:tc>
          <w:tcPr>
            <w:tcW w:w="5230" w:type="dxa"/>
            <w:vAlign w:val="bottom"/>
          </w:tcPr>
          <w:p w14:paraId="5115D0BD" w14:textId="77777777" w:rsidR="00601417" w:rsidRPr="00AB2201" w:rsidRDefault="00601417" w:rsidP="00601417">
            <w:pPr>
              <w:spacing w:before="120" w:after="120"/>
              <w:rPr>
                <w:rFonts w:ascii="Letter-join No-Lead 40" w:hAnsi="Letter-join No-Lead 40" w:cs="Calibri"/>
                <w:sz w:val="24"/>
                <w:szCs w:val="24"/>
                <w:lang w:val="en-GB"/>
              </w:rPr>
            </w:pPr>
            <w:r w:rsidRPr="00AB2201">
              <w:rPr>
                <w:rFonts w:ascii="Letter-join No-Lead 40" w:hAnsi="Letter-join No-Lead 40" w:cs="Calibri"/>
                <w:b/>
                <w:bCs/>
                <w:sz w:val="24"/>
                <w:szCs w:val="24"/>
              </w:rPr>
              <w:t xml:space="preserve">Start / improve composting and food waste facilities </w:t>
            </w:r>
            <w:r w:rsidRPr="00AB2201">
              <w:rPr>
                <w:rFonts w:ascii="Letter-join No-Lead 40" w:hAnsi="Letter-join No-Lead 40" w:cs="Calibri"/>
                <w:sz w:val="24"/>
                <w:szCs w:val="24"/>
              </w:rPr>
              <w:t>Ensure compliance with new food waste &amp; dry recycling collection policy as of April 2025 (separate collection, bins, assembly, announcements etc.) .</w:t>
            </w:r>
          </w:p>
          <w:p w14:paraId="4CF5C32B" w14:textId="77777777" w:rsidR="00601417" w:rsidRPr="00AB2201" w:rsidRDefault="00601417" w:rsidP="00601417">
            <w:pPr>
              <w:spacing w:before="120" w:after="120"/>
              <w:rPr>
                <w:rFonts w:ascii="Letter-join No-Lead 40" w:hAnsi="Letter-join No-Lead 40" w:cs="Calibri"/>
                <w:b/>
                <w:bCs/>
                <w:sz w:val="24"/>
                <w:szCs w:val="24"/>
                <w:lang w:val="en-GB"/>
              </w:rPr>
            </w:pPr>
            <w:hyperlink r:id="rId30" w:history="1">
              <w:r w:rsidRPr="00AB2201">
                <w:rPr>
                  <w:rStyle w:val="Hyperlink"/>
                  <w:rFonts w:ascii="Letter-join No-Lead 40" w:hAnsi="Letter-join No-Lead 40" w:cs="Calibri"/>
                  <w:b/>
                  <w:bCs/>
                  <w:sz w:val="24"/>
                  <w:szCs w:val="24"/>
                </w:rPr>
                <w:t>WRAP - Business of Recycling – Guide</w:t>
              </w:r>
            </w:hyperlink>
          </w:p>
          <w:p w14:paraId="04F7D1E3" w14:textId="0B4D20AA" w:rsidR="00601417" w:rsidRPr="00AB2201" w:rsidRDefault="00601417" w:rsidP="00601417">
            <w:pPr>
              <w:spacing w:before="120" w:after="120"/>
              <w:rPr>
                <w:rFonts w:ascii="Letter-join No-Lead 40" w:hAnsi="Letter-join No-Lead 40" w:cs="Calibri"/>
                <w:b/>
                <w:bCs/>
                <w:sz w:val="24"/>
                <w:szCs w:val="24"/>
              </w:rPr>
            </w:pPr>
            <w:hyperlink r:id="rId31" w:history="1">
              <w:r w:rsidRPr="00AB2201">
                <w:rPr>
                  <w:rStyle w:val="Hyperlink"/>
                  <w:rFonts w:ascii="Letter-join No-Lead 40" w:hAnsi="Letter-join No-Lead 40" w:cs="Calibri"/>
                  <w:b/>
                  <w:bCs/>
                  <w:sz w:val="24"/>
                  <w:szCs w:val="24"/>
                </w:rPr>
                <w:t>Getting your school or trust ready for new recycling regulations</w:t>
              </w:r>
            </w:hyperlink>
          </w:p>
        </w:tc>
        <w:tc>
          <w:tcPr>
            <w:tcW w:w="1559" w:type="dxa"/>
            <w:vAlign w:val="center"/>
          </w:tcPr>
          <w:p w14:paraId="20CDDCD8" w14:textId="77777777" w:rsidR="00D770B3" w:rsidRPr="00AB2201" w:rsidRDefault="00D770B3" w:rsidP="00D770B3">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323B9EDF" w14:textId="149E09B6" w:rsidR="00601417" w:rsidRPr="00AB2201" w:rsidRDefault="00D770B3" w:rsidP="00D770B3">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2127" w:type="dxa"/>
            <w:vAlign w:val="center"/>
          </w:tcPr>
          <w:p w14:paraId="344AADB3" w14:textId="77777777" w:rsidR="00601417" w:rsidRPr="00AB2201" w:rsidRDefault="00601417" w:rsidP="00601417">
            <w:pPr>
              <w:pStyle w:val="NormalWeb"/>
              <w:rPr>
                <w:rFonts w:ascii="Letter-join No-Lead 40" w:hAnsi="Letter-join No-Lead 40"/>
                <w:b/>
                <w:bCs/>
              </w:rPr>
            </w:pPr>
          </w:p>
        </w:tc>
        <w:tc>
          <w:tcPr>
            <w:tcW w:w="4819" w:type="dxa"/>
          </w:tcPr>
          <w:p w14:paraId="371F3372" w14:textId="77777777" w:rsidR="00601417" w:rsidRPr="00AB2201" w:rsidRDefault="005F051E" w:rsidP="00601417">
            <w:pPr>
              <w:pStyle w:val="NormalWeb"/>
              <w:rPr>
                <w:rFonts w:ascii="Letter-join No-Lead 40" w:hAnsi="Letter-join No-Lead 40"/>
              </w:rPr>
            </w:pPr>
            <w:r w:rsidRPr="00AB2201">
              <w:rPr>
                <w:rFonts w:ascii="Letter-join No-Lead 40" w:hAnsi="Letter-join No-Lead 40"/>
              </w:rPr>
              <w:t xml:space="preserve">Energy Sparks – Free tool to calculate what you are throwing away. </w:t>
            </w:r>
          </w:p>
          <w:p w14:paraId="42741A59" w14:textId="60E179FD" w:rsidR="005F051E" w:rsidRPr="00AB2201" w:rsidRDefault="00806726" w:rsidP="00601417">
            <w:pPr>
              <w:pStyle w:val="NormalWeb"/>
              <w:rPr>
                <w:rFonts w:ascii="Letter-join No-Lead 40" w:hAnsi="Letter-join No-Lead 40"/>
              </w:rPr>
            </w:pPr>
            <w:r w:rsidRPr="00AB2201">
              <w:rPr>
                <w:rFonts w:ascii="Letter-join No-Lead 40" w:hAnsi="Letter-join No-Lead 40"/>
              </w:rPr>
              <w:t>Look at solutions to bins on the playground and classrooms/staffrooms</w:t>
            </w:r>
          </w:p>
          <w:p w14:paraId="2FF679F4" w14:textId="228AFA34" w:rsidR="005F051E" w:rsidRPr="00AB2201" w:rsidRDefault="005F051E" w:rsidP="00601417">
            <w:pPr>
              <w:pStyle w:val="NormalWeb"/>
              <w:rPr>
                <w:rFonts w:ascii="Letter-join No-Lead 40" w:hAnsi="Letter-join No-Lead 40"/>
              </w:rPr>
            </w:pPr>
            <w:r w:rsidRPr="00AB2201">
              <w:rPr>
                <w:rFonts w:ascii="Letter-join No-Lead 40" w:hAnsi="Letter-join No-Lead 40"/>
              </w:rPr>
              <w:t xml:space="preserve">Fully compliant – waiting for food waste to be collected. </w:t>
            </w:r>
          </w:p>
        </w:tc>
        <w:tc>
          <w:tcPr>
            <w:tcW w:w="1717" w:type="dxa"/>
            <w:vAlign w:val="center"/>
          </w:tcPr>
          <w:p w14:paraId="1DB15BE3" w14:textId="6D6B1749" w:rsidR="00601417" w:rsidRPr="00AB2201" w:rsidRDefault="00601417" w:rsidP="00601417">
            <w:pPr>
              <w:pStyle w:val="NormalWeb"/>
              <w:rPr>
                <w:rFonts w:ascii="Letter-join No-Lead 40" w:hAnsi="Letter-join No-Lead 40"/>
                <w:lang w:val="en-GB"/>
              </w:rPr>
            </w:pPr>
            <w:r w:rsidRPr="00AB2201">
              <w:rPr>
                <w:rFonts w:ascii="Letter-join No-Lead 40" w:hAnsi="Letter-join No-Lead 40"/>
                <w:lang w:val="en-GB"/>
              </w:rPr>
              <w:t>In progress</w:t>
            </w:r>
          </w:p>
        </w:tc>
      </w:tr>
    </w:tbl>
    <w:p w14:paraId="4BA1EC37" w14:textId="6988120C" w:rsidR="00195DEB" w:rsidRPr="00AB2201" w:rsidRDefault="00195DEB" w:rsidP="00A92A9B">
      <w:pPr>
        <w:pStyle w:val="NormalWeb"/>
        <w:rPr>
          <w:rStyle w:val="Strong"/>
          <w:rFonts w:ascii="Letter-join No-Lead 40" w:hAnsi="Letter-join No-Lead 40"/>
        </w:rPr>
      </w:pPr>
    </w:p>
    <w:p w14:paraId="24294E6F" w14:textId="77777777" w:rsidR="00195DEB" w:rsidRPr="00AB2201" w:rsidRDefault="00195DEB">
      <w:pPr>
        <w:rPr>
          <w:rStyle w:val="Strong"/>
          <w:rFonts w:ascii="Letter-join No-Lead 40" w:eastAsia="Times New Roman" w:hAnsi="Letter-join No-Lead 40" w:cs="Times New Roman"/>
          <w:sz w:val="24"/>
          <w:szCs w:val="24"/>
          <w:lang w:eastAsia="en-GB"/>
        </w:rPr>
      </w:pPr>
      <w:r w:rsidRPr="00AB2201">
        <w:rPr>
          <w:rStyle w:val="Strong"/>
          <w:rFonts w:ascii="Letter-join No-Lead 40" w:hAnsi="Letter-join No-Lead 40"/>
          <w:sz w:val="24"/>
          <w:szCs w:val="24"/>
        </w:rPr>
        <w:br w:type="page"/>
      </w:r>
    </w:p>
    <w:p w14:paraId="202A6319" w14:textId="4ADD0AF0" w:rsidR="00E445CA" w:rsidRPr="00AB2201" w:rsidRDefault="00E445CA" w:rsidP="00B678A3">
      <w:pPr>
        <w:pStyle w:val="ListParagraph"/>
        <w:numPr>
          <w:ilvl w:val="0"/>
          <w:numId w:val="31"/>
        </w:numPr>
        <w:rPr>
          <w:rFonts w:ascii="Letter-join No-Lead 40" w:hAnsi="Letter-join No-Lead 40"/>
          <w:b/>
          <w:bCs/>
          <w:sz w:val="24"/>
          <w:szCs w:val="24"/>
        </w:rPr>
      </w:pPr>
      <w:r w:rsidRPr="00AB2201">
        <w:rPr>
          <w:rStyle w:val="Strong"/>
          <w:rFonts w:ascii="Letter-join No-Lead 40" w:hAnsi="Letter-join No-Lead 40"/>
          <w:sz w:val="24"/>
          <w:szCs w:val="24"/>
        </w:rPr>
        <w:lastRenderedPageBreak/>
        <w:t>Climate Education, Green Skills and Green Careers</w:t>
      </w:r>
      <w:r w:rsidRPr="00AB2201">
        <w:rPr>
          <w:rFonts w:ascii="Letter-join No-Lead 40" w:hAnsi="Letter-join No-Lead 40"/>
          <w:sz w:val="24"/>
          <w:szCs w:val="24"/>
        </w:rPr>
        <w:br/>
      </w:r>
      <w:r w:rsidRPr="00AB2201">
        <w:rPr>
          <w:rStyle w:val="Strong"/>
          <w:rFonts w:ascii="Letter-join No-Lead 40" w:hAnsi="Letter-join No-Lead 40"/>
          <w:sz w:val="24"/>
          <w:szCs w:val="24"/>
        </w:rPr>
        <w:t>Ensuring the education you provide gives knowledge-rich and comprehensive teaching about climate change, and that your teaching staff feel supporte d to offer this</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E445CA" w:rsidRPr="00AB2201" w14:paraId="4E29594C" w14:textId="77777777" w:rsidTr="0036263B">
        <w:tc>
          <w:tcPr>
            <w:tcW w:w="5000" w:type="pct"/>
            <w:gridSpan w:val="5"/>
            <w:shd w:val="clear" w:color="auto" w:fill="FF5237"/>
            <w:vAlign w:val="center"/>
          </w:tcPr>
          <w:p w14:paraId="152882A9"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CULTURE</w:t>
            </w:r>
          </w:p>
        </w:tc>
      </w:tr>
      <w:tr w:rsidR="00E445CA" w:rsidRPr="00AB2201" w14:paraId="76D7405F" w14:textId="77777777" w:rsidTr="0036263B">
        <w:tc>
          <w:tcPr>
            <w:tcW w:w="1726" w:type="pct"/>
            <w:shd w:val="clear" w:color="auto" w:fill="F9E701"/>
          </w:tcPr>
          <w:p w14:paraId="23539287"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14" w:type="pct"/>
            <w:shd w:val="clear" w:color="auto" w:fill="F9E701"/>
          </w:tcPr>
          <w:p w14:paraId="5828F752"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702" w:type="pct"/>
            <w:shd w:val="clear" w:color="auto" w:fill="F9E701"/>
          </w:tcPr>
          <w:p w14:paraId="36A4DA0F"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26" w:type="pct"/>
            <w:shd w:val="clear" w:color="auto" w:fill="F9E701"/>
          </w:tcPr>
          <w:p w14:paraId="6D4E400C"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32" w:type="pct"/>
            <w:shd w:val="clear" w:color="auto" w:fill="F9E701"/>
          </w:tcPr>
          <w:p w14:paraId="6DFBFAF3"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E445CA" w:rsidRPr="00AB2201" w14:paraId="682F0121" w14:textId="77777777" w:rsidTr="0036263B">
        <w:tc>
          <w:tcPr>
            <w:tcW w:w="1726" w:type="pct"/>
            <w:vAlign w:val="bottom"/>
          </w:tcPr>
          <w:p w14:paraId="3ACD85B5" w14:textId="77777777" w:rsidR="00E445CA" w:rsidRPr="00AB2201" w:rsidRDefault="00E445CA" w:rsidP="0036263B">
            <w:pPr>
              <w:spacing w:before="120" w:after="120"/>
              <w:rPr>
                <w:rFonts w:ascii="Letter-join No-Lead 40" w:hAnsi="Letter-join No-Lead 40"/>
                <w:b/>
                <w:bCs/>
                <w:color w:val="ED7D31" w:themeColor="accent2"/>
                <w:sz w:val="24"/>
                <w:szCs w:val="24"/>
                <w:lang w:val="en-GB"/>
              </w:rPr>
            </w:pPr>
            <w:r w:rsidRPr="00AB2201">
              <w:rPr>
                <w:rFonts w:ascii="Letter-join No-Lead 40" w:hAnsi="Letter-join No-Lead 40"/>
                <w:b/>
                <w:bCs/>
                <w:noProof/>
                <w:color w:val="ED7D31" w:themeColor="accent2"/>
                <w:sz w:val="24"/>
                <w:szCs w:val="24"/>
              </w:rPr>
              <w:drawing>
                <wp:anchor distT="0" distB="0" distL="0" distR="0" simplePos="0" relativeHeight="251678736" behindDoc="0" locked="0" layoutInCell="1" allowOverlap="1" wp14:anchorId="6D598CD5" wp14:editId="1F7CBED1">
                  <wp:simplePos x="0" y="0"/>
                  <wp:positionH relativeFrom="margin">
                    <wp:posOffset>3029585</wp:posOffset>
                  </wp:positionH>
                  <wp:positionV relativeFrom="margin">
                    <wp:posOffset>116205</wp:posOffset>
                  </wp:positionV>
                  <wp:extent cx="208280" cy="208280"/>
                  <wp:effectExtent l="0" t="0" r="1270" b="1270"/>
                  <wp:wrapNone/>
                  <wp:docPr id="1264247636"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r w:rsidRPr="00AB2201">
              <w:rPr>
                <w:rFonts w:ascii="Letter-join No-Lead 40" w:hAnsi="Letter-join No-Lead 40" w:cs="Calibri"/>
                <w:b/>
                <w:bCs/>
                <w:sz w:val="24"/>
                <w:szCs w:val="24"/>
                <w:lang w:val="en-GB"/>
              </w:rPr>
              <w:t xml:space="preserve">Set up an eco-club for pupils to take leadership on issues </w:t>
            </w:r>
            <w:r w:rsidRPr="00AB2201">
              <w:rPr>
                <w:rFonts w:ascii="Letter-join No-Lead 40" w:hAnsi="Letter-join No-Lead 40" w:cs="Calibri"/>
                <w:b/>
                <w:bCs/>
                <w:sz w:val="24"/>
                <w:szCs w:val="24"/>
              </w:rPr>
              <w:t>and educate/engage the school community</w:t>
            </w:r>
            <w:r w:rsidRPr="00AB2201">
              <w:rPr>
                <w:rFonts w:ascii="Letter-join No-Lead 40" w:hAnsi="Letter-join No-Lead 40" w:cs="Calibri"/>
                <w:b/>
                <w:bCs/>
                <w:sz w:val="24"/>
                <w:szCs w:val="24"/>
                <w:lang w:val="en-GB"/>
              </w:rPr>
              <w:t xml:space="preserve"> </w:t>
            </w:r>
          </w:p>
          <w:p w14:paraId="798F3AB4" w14:textId="77777777" w:rsidR="00E445CA" w:rsidRPr="00AB2201" w:rsidRDefault="00E445CA" w:rsidP="0036263B">
            <w:pPr>
              <w:spacing w:before="120" w:after="120"/>
              <w:rPr>
                <w:rFonts w:ascii="Letter-join No-Lead 40" w:hAnsi="Letter-join No-Lead 40"/>
                <w:b/>
                <w:bCs/>
                <w:color w:val="ED7D31" w:themeColor="accent2"/>
                <w:sz w:val="24"/>
                <w:szCs w:val="24"/>
                <w:lang w:val="en-GB"/>
              </w:rPr>
            </w:pPr>
            <w:r w:rsidRPr="00AB2201">
              <w:rPr>
                <w:rFonts w:ascii="Letter-join No-Lead 40" w:hAnsi="Letter-join No-Lead 40" w:cs="Calibri"/>
                <w:sz w:val="24"/>
                <w:szCs w:val="24"/>
                <w:lang w:val="en-GB"/>
              </w:rPr>
              <w:t xml:space="preserve">Work towards Eco Schools Green Flag status and incorporate action areas within school climate action plan.  </w:t>
            </w:r>
          </w:p>
        </w:tc>
        <w:tc>
          <w:tcPr>
            <w:tcW w:w="514" w:type="pct"/>
            <w:vAlign w:val="center"/>
          </w:tcPr>
          <w:p w14:paraId="06CC1650" w14:textId="77777777" w:rsidR="00E445CA" w:rsidRPr="00AB2201" w:rsidRDefault="00E445CA" w:rsidP="0036263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5E80A58C" w14:textId="77777777" w:rsidR="00E445CA" w:rsidRPr="00AB2201" w:rsidRDefault="00E445CA" w:rsidP="0036263B">
            <w:pPr>
              <w:rPr>
                <w:rFonts w:ascii="Letter-join No-Lead 40" w:hAnsi="Letter-join No-Lead 40"/>
                <w:b/>
                <w:bCs/>
                <w:sz w:val="24"/>
                <w:szCs w:val="24"/>
                <w:lang w:val="en-GB"/>
              </w:rPr>
            </w:pPr>
            <w:r w:rsidRPr="00AB2201">
              <w:rPr>
                <w:rFonts w:ascii="Letter-join No-Lead 40" w:hAnsi="Letter-join No-Lead 40"/>
                <w:b/>
                <w:bCs/>
                <w:sz w:val="24"/>
                <w:szCs w:val="24"/>
                <w:lang w:val="en-GB"/>
              </w:rPr>
              <w:t xml:space="preserve">Review: </w:t>
            </w:r>
          </w:p>
        </w:tc>
        <w:tc>
          <w:tcPr>
            <w:tcW w:w="702" w:type="pct"/>
            <w:vAlign w:val="center"/>
          </w:tcPr>
          <w:p w14:paraId="085BC554" w14:textId="77777777" w:rsidR="00E445CA" w:rsidRPr="00AB2201" w:rsidRDefault="00E445CA" w:rsidP="0036263B">
            <w:pPr>
              <w:pStyle w:val="NormalWeb"/>
              <w:rPr>
                <w:rFonts w:ascii="Letter-join No-Lead 40" w:hAnsi="Letter-join No-Lead 40"/>
                <w:b/>
                <w:bCs/>
                <w:lang w:val="en-GB"/>
              </w:rPr>
            </w:pPr>
          </w:p>
        </w:tc>
        <w:tc>
          <w:tcPr>
            <w:tcW w:w="1526" w:type="pct"/>
          </w:tcPr>
          <w:p w14:paraId="43ADD659" w14:textId="0C25934C" w:rsidR="00E445CA" w:rsidRPr="00AB2201" w:rsidRDefault="00DB7ED1" w:rsidP="0036263B">
            <w:pPr>
              <w:pStyle w:val="NormalWeb"/>
              <w:rPr>
                <w:rFonts w:ascii="Letter-join No-Lead 40" w:hAnsi="Letter-join No-Lead 40"/>
                <w:lang w:val="en-GB"/>
              </w:rPr>
            </w:pPr>
            <w:r w:rsidRPr="00AB2201">
              <w:rPr>
                <w:rFonts w:ascii="Letter-join No-Lead 40" w:hAnsi="Letter-join No-Lead 40"/>
                <w:lang w:val="en-GB"/>
              </w:rPr>
              <w:t xml:space="preserve">Sustainability </w:t>
            </w:r>
            <w:r w:rsidR="00806726" w:rsidRPr="00AB2201">
              <w:rPr>
                <w:rFonts w:ascii="Letter-join No-Lead 40" w:hAnsi="Letter-join No-Lead 40"/>
              </w:rPr>
              <w:t>groups</w:t>
            </w:r>
            <w:r w:rsidRPr="00AB2201">
              <w:rPr>
                <w:rFonts w:ascii="Letter-join No-Lead 40" w:hAnsi="Letter-join No-Lead 40"/>
              </w:rPr>
              <w:t>.</w:t>
            </w:r>
            <w:r w:rsidRPr="00AB2201">
              <w:rPr>
                <w:rFonts w:ascii="Letter-join No-Lead 40" w:hAnsi="Letter-join No-Lead 40"/>
                <w:lang w:val="en-GB"/>
              </w:rPr>
              <w:t xml:space="preserve"> </w:t>
            </w:r>
          </w:p>
        </w:tc>
        <w:tc>
          <w:tcPr>
            <w:tcW w:w="532" w:type="pct"/>
            <w:vAlign w:val="center"/>
          </w:tcPr>
          <w:p w14:paraId="16878611" w14:textId="77777777" w:rsidR="00E445CA" w:rsidRPr="00AB2201" w:rsidRDefault="00E445CA" w:rsidP="0036263B">
            <w:pPr>
              <w:pStyle w:val="NormalWeb"/>
              <w:rPr>
                <w:rFonts w:ascii="Letter-join No-Lead 40" w:hAnsi="Letter-join No-Lead 40"/>
                <w:lang w:val="en-GB"/>
              </w:rPr>
            </w:pPr>
            <w:r w:rsidRPr="00AB2201">
              <w:rPr>
                <w:rFonts w:ascii="Letter-join No-Lead 40" w:hAnsi="Letter-join No-Lead 40"/>
                <w:lang w:val="en-GB"/>
              </w:rPr>
              <w:t>Completed</w:t>
            </w:r>
          </w:p>
        </w:tc>
      </w:tr>
      <w:tr w:rsidR="00E445CA" w:rsidRPr="00AB2201" w14:paraId="70721822" w14:textId="77777777" w:rsidTr="0036263B">
        <w:tc>
          <w:tcPr>
            <w:tcW w:w="1726" w:type="pct"/>
            <w:vAlign w:val="bottom"/>
          </w:tcPr>
          <w:p w14:paraId="6E4B4FB6" w14:textId="77777777" w:rsidR="00E445CA" w:rsidRPr="00AB2201" w:rsidRDefault="00E445CA" w:rsidP="0036263B">
            <w:pPr>
              <w:rPr>
                <w:rFonts w:ascii="Letter-join No-Lead 40" w:hAnsi="Letter-join No-Lead 40" w:cs="Calibri"/>
                <w:sz w:val="24"/>
                <w:szCs w:val="24"/>
                <w:lang w:val="en-GB"/>
              </w:rPr>
            </w:pPr>
            <w:r w:rsidRPr="00AB2201">
              <w:rPr>
                <w:rFonts w:ascii="Letter-join No-Lead 40" w:hAnsi="Letter-join No-Lead 40" w:cs="Calibri"/>
                <w:b/>
                <w:bCs/>
                <w:sz w:val="24"/>
                <w:szCs w:val="24"/>
                <w:lang w:val="en-GB"/>
              </w:rPr>
              <w:t xml:space="preserve">Share best practice and ideas internally.  </w:t>
            </w:r>
            <w:r w:rsidRPr="00AB2201">
              <w:rPr>
                <w:rFonts w:ascii="Letter-join No-Lead 40" w:hAnsi="Letter-join No-Lead 40" w:cs="Calibri"/>
                <w:sz w:val="24"/>
                <w:szCs w:val="24"/>
                <w:lang w:val="en-GB"/>
              </w:rPr>
              <w:t xml:space="preserve">Sign up for Free Assemblies/workshops.  Aim for one per half term/term </w:t>
            </w:r>
          </w:p>
          <w:p w14:paraId="5A3DFB91" w14:textId="77777777" w:rsidR="00E445CA" w:rsidRPr="00AB2201" w:rsidRDefault="00E445CA" w:rsidP="0036263B">
            <w:pPr>
              <w:rPr>
                <w:rFonts w:ascii="Letter-join No-Lead 40" w:hAnsi="Letter-join No-Lead 40" w:cs="Calibri"/>
                <w:b/>
                <w:bCs/>
                <w:sz w:val="24"/>
                <w:szCs w:val="24"/>
                <w:lang w:val="en-GB"/>
              </w:rPr>
            </w:pPr>
            <w:r w:rsidRPr="00AB2201">
              <w:rPr>
                <w:rFonts w:ascii="Letter-join No-Lead 40" w:hAnsi="Letter-join No-Lead 40" w:cs="Calibri"/>
                <w:sz w:val="24"/>
                <w:szCs w:val="24"/>
                <w:lang w:val="en-GB"/>
              </w:rPr>
              <w:t xml:space="preserve">e.g </w:t>
            </w:r>
            <w:hyperlink r:id="rId32" w:history="1">
              <w:r w:rsidRPr="00AB2201">
                <w:rPr>
                  <w:rStyle w:val="Hyperlink"/>
                  <w:rFonts w:ascii="Letter-join No-Lead 40" w:hAnsi="Letter-join No-Lead 40" w:cs="Calibri"/>
                  <w:sz w:val="24"/>
                  <w:szCs w:val="24"/>
                  <w:lang w:val="en-GB"/>
                </w:rPr>
                <w:t>Severn Trent Education</w:t>
              </w:r>
            </w:hyperlink>
            <w:r w:rsidRPr="00AB2201">
              <w:rPr>
                <w:rFonts w:ascii="Letter-join No-Lead 40" w:hAnsi="Letter-join No-Lead 40" w:cs="Calibri"/>
                <w:sz w:val="24"/>
                <w:szCs w:val="24"/>
                <w:lang w:val="en-GB"/>
              </w:rPr>
              <w:t xml:space="preserve"> (water/sewage,</w:t>
            </w:r>
            <w:r w:rsidRPr="00AB2201">
              <w:rPr>
                <w:rFonts w:ascii="Letter-join No-Lead 40" w:hAnsi="Letter-join No-Lead 40" w:cs="Calibri"/>
                <w:sz w:val="24"/>
                <w:szCs w:val="24"/>
              </w:rPr>
              <w:t xml:space="preserve"> in person</w:t>
            </w:r>
            <w:r w:rsidRPr="00AB2201">
              <w:rPr>
                <w:rFonts w:ascii="Letter-join No-Lead 40" w:hAnsi="Letter-join No-Lead 40" w:cs="Calibri"/>
                <w:sz w:val="24"/>
                <w:szCs w:val="24"/>
                <w:lang w:val="en-GB"/>
              </w:rPr>
              <w:t xml:space="preserve">)  </w:t>
            </w:r>
          </w:p>
          <w:p w14:paraId="16E8CCA9" w14:textId="260E68A2" w:rsidR="00E445CA" w:rsidRPr="00AB2201" w:rsidRDefault="00E445CA" w:rsidP="0036263B">
            <w:pPr>
              <w:rPr>
                <w:rFonts w:ascii="Letter-join No-Lead 40" w:hAnsi="Letter-join No-Lead 40" w:cs="Calibri"/>
                <w:sz w:val="24"/>
                <w:szCs w:val="24"/>
                <w:lang w:val="en-GB"/>
              </w:rPr>
            </w:pPr>
            <w:hyperlink r:id="rId33" w:history="1">
              <w:r w:rsidRPr="00AB2201">
                <w:rPr>
                  <w:rStyle w:val="Hyperlink"/>
                  <w:rFonts w:ascii="Letter-join No-Lead 40" w:hAnsi="Letter-join No-Lead 40" w:cs="Calibri"/>
                  <w:sz w:val="24"/>
                  <w:szCs w:val="24"/>
                  <w:lang w:val="en-GB"/>
                </w:rPr>
                <w:t>Young Climate Warriors</w:t>
              </w:r>
            </w:hyperlink>
            <w:r w:rsidRPr="00AB2201">
              <w:rPr>
                <w:rFonts w:ascii="Letter-join No-Lead 40" w:hAnsi="Letter-join No-Lead 40" w:cs="Calibri"/>
                <w:sz w:val="24"/>
                <w:szCs w:val="24"/>
                <w:lang w:val="en-GB"/>
              </w:rPr>
              <w:t xml:space="preserve"> (primary</w:t>
            </w:r>
            <w:r w:rsidR="00854F17" w:rsidRPr="00AB2201">
              <w:rPr>
                <w:rFonts w:ascii="Letter-join No-Lead 40" w:hAnsi="Letter-join No-Lead 40" w:cs="Calibri"/>
                <w:sz w:val="24"/>
                <w:szCs w:val="24"/>
                <w:lang w:val="en-GB"/>
              </w:rPr>
              <w:t xml:space="preserve"> </w:t>
            </w:r>
            <w:r w:rsidR="00854F17" w:rsidRPr="00AB2201">
              <w:rPr>
                <w:rFonts w:ascii="Letter-join No-Lead 40" w:hAnsi="Letter-join No-Lead 40" w:cs="Calibri"/>
                <w:sz w:val="24"/>
                <w:szCs w:val="24"/>
              </w:rPr>
              <w:t>only</w:t>
            </w:r>
            <w:r w:rsidRPr="00AB2201">
              <w:rPr>
                <w:rFonts w:ascii="Letter-join No-Lead 40" w:hAnsi="Letter-join No-Lead 40" w:cs="Calibri"/>
                <w:sz w:val="24"/>
                <w:szCs w:val="24"/>
                <w:lang w:val="en-GB"/>
              </w:rPr>
              <w:t>, in person)</w:t>
            </w:r>
          </w:p>
          <w:p w14:paraId="7C0020D8" w14:textId="77777777" w:rsidR="00E445CA" w:rsidRPr="00AB2201" w:rsidRDefault="00E445CA" w:rsidP="0036263B">
            <w:pPr>
              <w:rPr>
                <w:rFonts w:ascii="Letter-join No-Lead 40" w:hAnsi="Letter-join No-Lead 40" w:cs="Calibri"/>
                <w:sz w:val="24"/>
                <w:szCs w:val="24"/>
                <w:lang w:val="en-GB"/>
              </w:rPr>
            </w:pPr>
            <w:hyperlink r:id="rId34" w:history="1">
              <w:r w:rsidRPr="00AB2201">
                <w:rPr>
                  <w:rStyle w:val="Hyperlink"/>
                  <w:rFonts w:ascii="Letter-join No-Lead 40" w:hAnsi="Letter-join No-Lead 40" w:cs="Calibri"/>
                  <w:sz w:val="24"/>
                  <w:szCs w:val="24"/>
                  <w:lang w:val="en-GB"/>
                </w:rPr>
                <w:t>Better Planet Education</w:t>
              </w:r>
            </w:hyperlink>
            <w:r w:rsidRPr="00AB2201">
              <w:rPr>
                <w:rFonts w:ascii="Letter-join No-Lead 40" w:hAnsi="Letter-join No-Lead 40" w:cs="Calibri"/>
                <w:sz w:val="24"/>
                <w:szCs w:val="24"/>
                <w:lang w:val="en-GB"/>
              </w:rPr>
              <w:t xml:space="preserve"> (large range of virtual options)</w:t>
            </w:r>
          </w:p>
          <w:p w14:paraId="2BF8FA2D" w14:textId="77777777" w:rsidR="00E445CA" w:rsidRPr="00AB2201" w:rsidRDefault="00E445CA" w:rsidP="0036263B">
            <w:pPr>
              <w:rPr>
                <w:rFonts w:ascii="Letter-join No-Lead 40" w:hAnsi="Letter-join No-Lead 40" w:cs="Calibri"/>
                <w:sz w:val="24"/>
                <w:szCs w:val="24"/>
              </w:rPr>
            </w:pPr>
            <w:r w:rsidRPr="00AB2201">
              <w:rPr>
                <w:rFonts w:ascii="Letter-join No-Lead 40" w:hAnsi="Letter-join No-Lead 40" w:cs="Calibri"/>
                <w:sz w:val="24"/>
                <w:szCs w:val="24"/>
                <w:lang w:val="en-GB"/>
              </w:rPr>
              <w:t>Proveg (virtual re planet-friendly menu) c</w:t>
            </w:r>
            <w:r w:rsidRPr="00AB2201">
              <w:rPr>
                <w:rFonts w:ascii="Letter-join No-Lead 40" w:hAnsi="Letter-join No-Lead 40" w:cs="Calibri"/>
                <w:sz w:val="24"/>
                <w:szCs w:val="24"/>
              </w:rPr>
              <w:t xml:space="preserve">ontact </w:t>
            </w:r>
            <w:r w:rsidRPr="00AB2201">
              <w:rPr>
                <w:rFonts w:ascii="Letter-join No-Lead 40" w:hAnsi="Letter-join No-Lead 40" w:cs="Calibri"/>
                <w:sz w:val="24"/>
                <w:szCs w:val="24"/>
                <w:lang w:val="en-GB"/>
              </w:rPr>
              <w:t xml:space="preserve"> </w:t>
            </w:r>
            <w:hyperlink r:id="rId35" w:history="1">
              <w:r w:rsidRPr="00AB2201">
                <w:rPr>
                  <w:rStyle w:val="Hyperlink"/>
                  <w:rFonts w:ascii="Letter-join No-Lead 40" w:hAnsi="Letter-join No-Lead 40" w:cs="Calibri"/>
                  <w:sz w:val="24"/>
                  <w:szCs w:val="24"/>
                  <w:lang w:val="en-GB"/>
                </w:rPr>
                <w:t>Martin.skingley@proveg.org</w:t>
              </w:r>
            </w:hyperlink>
          </w:p>
          <w:p w14:paraId="09A265FF" w14:textId="77777777" w:rsidR="00E445CA" w:rsidRPr="00AB2201" w:rsidRDefault="00E445CA" w:rsidP="0036263B">
            <w:pPr>
              <w:rPr>
                <w:rFonts w:ascii="Letter-join No-Lead 40" w:hAnsi="Letter-join No-Lead 40" w:cs="Calibri"/>
                <w:sz w:val="24"/>
                <w:szCs w:val="24"/>
                <w:lang w:val="en-GB"/>
              </w:rPr>
            </w:pPr>
          </w:p>
        </w:tc>
        <w:tc>
          <w:tcPr>
            <w:tcW w:w="514" w:type="pct"/>
            <w:vAlign w:val="center"/>
          </w:tcPr>
          <w:p w14:paraId="362F8C5A" w14:textId="77777777" w:rsidR="00E445CA" w:rsidRPr="00AB2201" w:rsidRDefault="00E445CA" w:rsidP="0036263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592832AF" w14:textId="77777777" w:rsidR="00E445CA" w:rsidRPr="00AB2201" w:rsidRDefault="00E445CA" w:rsidP="0036263B">
            <w:pPr>
              <w:rPr>
                <w:rFonts w:ascii="Letter-join No-Lead 40" w:hAnsi="Letter-join No-Lead 40"/>
                <w:b/>
                <w:bCs/>
                <w:sz w:val="24"/>
                <w:szCs w:val="24"/>
                <w:lang w:val="en-GB"/>
              </w:rPr>
            </w:pPr>
            <w:r w:rsidRPr="00AB2201">
              <w:rPr>
                <w:rFonts w:ascii="Letter-join No-Lead 40" w:hAnsi="Letter-join No-Lead 40"/>
                <w:b/>
                <w:bCs/>
                <w:sz w:val="24"/>
                <w:szCs w:val="24"/>
                <w:lang w:val="en-GB"/>
              </w:rPr>
              <w:t>Review:</w:t>
            </w:r>
          </w:p>
        </w:tc>
        <w:tc>
          <w:tcPr>
            <w:tcW w:w="702" w:type="pct"/>
            <w:vAlign w:val="center"/>
          </w:tcPr>
          <w:p w14:paraId="762D432E" w14:textId="77777777" w:rsidR="00E445CA" w:rsidRPr="00AB2201" w:rsidRDefault="00E445CA" w:rsidP="0036263B">
            <w:pPr>
              <w:pStyle w:val="NormalWeb"/>
              <w:rPr>
                <w:rFonts w:ascii="Letter-join No-Lead 40" w:hAnsi="Letter-join No-Lead 40"/>
                <w:b/>
                <w:bCs/>
                <w:lang w:val="en-GB"/>
              </w:rPr>
            </w:pPr>
          </w:p>
        </w:tc>
        <w:tc>
          <w:tcPr>
            <w:tcW w:w="1526" w:type="pct"/>
          </w:tcPr>
          <w:p w14:paraId="41773339" w14:textId="74063B38" w:rsidR="00E445CA" w:rsidRPr="00AB2201" w:rsidRDefault="00BB4D4A" w:rsidP="0036263B">
            <w:pPr>
              <w:pStyle w:val="NormalWeb"/>
              <w:rPr>
                <w:rFonts w:ascii="Letter-join No-Lead 40" w:hAnsi="Letter-join No-Lead 40"/>
                <w:lang w:val="en-GB"/>
              </w:rPr>
            </w:pPr>
            <w:r w:rsidRPr="00AB2201">
              <w:rPr>
                <w:rFonts w:ascii="Letter-join No-Lead 40" w:hAnsi="Letter-join No-Lead 40"/>
                <w:lang w:val="en-GB"/>
              </w:rPr>
              <w:t>Severn Trent Bus Visit</w:t>
            </w:r>
            <w:r w:rsidR="00151A80" w:rsidRPr="00AB2201">
              <w:rPr>
                <w:rFonts w:ascii="Letter-join No-Lead 40" w:hAnsi="Letter-join No-Lead 40"/>
                <w:lang w:val="en-GB"/>
              </w:rPr>
              <w:t xml:space="preserve">, assembly and workshops booked, </w:t>
            </w:r>
          </w:p>
        </w:tc>
        <w:tc>
          <w:tcPr>
            <w:tcW w:w="532" w:type="pct"/>
            <w:vAlign w:val="center"/>
          </w:tcPr>
          <w:p w14:paraId="14F4E0C2" w14:textId="77777777" w:rsidR="00E445CA" w:rsidRPr="00AB2201" w:rsidRDefault="00E445CA" w:rsidP="0036263B">
            <w:pPr>
              <w:pStyle w:val="NormalWeb"/>
              <w:rPr>
                <w:rFonts w:ascii="Letter-join No-Lead 40" w:hAnsi="Letter-join No-Lead 40"/>
                <w:lang w:val="en-GB"/>
              </w:rPr>
            </w:pPr>
            <w:r w:rsidRPr="00AB2201">
              <w:rPr>
                <w:rFonts w:ascii="Letter-join No-Lead 40" w:hAnsi="Letter-join No-Lead 40"/>
                <w:lang w:val="en-GB"/>
              </w:rPr>
              <w:t xml:space="preserve">Not started/ </w:t>
            </w:r>
          </w:p>
          <w:p w14:paraId="0DE0498B" w14:textId="1C40675F" w:rsidR="00E445CA" w:rsidRPr="00AB2201" w:rsidRDefault="00E445CA" w:rsidP="0036263B">
            <w:pPr>
              <w:pStyle w:val="NormalWeb"/>
              <w:rPr>
                <w:rFonts w:ascii="Letter-join No-Lead 40" w:hAnsi="Letter-join No-Lead 40"/>
                <w:lang w:val="en-GB"/>
              </w:rPr>
            </w:pPr>
            <w:r w:rsidRPr="00AB2201">
              <w:rPr>
                <w:rFonts w:ascii="Letter-join No-Lead 40" w:hAnsi="Letter-join No-Lead 40"/>
                <w:lang w:val="en-GB"/>
              </w:rPr>
              <w:t>In progress/</w:t>
            </w:r>
          </w:p>
        </w:tc>
      </w:tr>
      <w:tr w:rsidR="00E445CA" w:rsidRPr="00AB2201" w14:paraId="3AB68E93" w14:textId="77777777" w:rsidTr="0036263B">
        <w:tc>
          <w:tcPr>
            <w:tcW w:w="1726" w:type="pct"/>
            <w:vAlign w:val="bottom"/>
          </w:tcPr>
          <w:p w14:paraId="6414CADC" w14:textId="77777777" w:rsidR="00E445CA" w:rsidRPr="00AB2201" w:rsidRDefault="00E445CA" w:rsidP="0036263B">
            <w:pPr>
              <w:rPr>
                <w:rFonts w:ascii="Letter-join No-Lead 40" w:hAnsi="Letter-join No-Lead 40" w:cs="Calibri"/>
                <w:b/>
                <w:bCs/>
                <w:sz w:val="24"/>
                <w:szCs w:val="24"/>
              </w:rPr>
            </w:pPr>
            <w:r w:rsidRPr="00AB2201">
              <w:rPr>
                <w:rFonts w:ascii="Letter-join No-Lead 40" w:hAnsi="Letter-join No-Lead 40" w:cs="Calibri"/>
                <w:b/>
                <w:bCs/>
                <w:sz w:val="24"/>
                <w:szCs w:val="24"/>
              </w:rPr>
              <w:t>Apply for funding for eco projects</w:t>
            </w:r>
          </w:p>
          <w:p w14:paraId="0CB7332A"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rPr>
            </w:pPr>
            <w:r w:rsidRPr="00AB2201">
              <w:rPr>
                <w:rFonts w:ascii="Letter-join No-Lead 40" w:hAnsi="Letter-join No-Lead 40" w:cs="Calibri"/>
                <w:sz w:val="24"/>
                <w:szCs w:val="24"/>
              </w:rPr>
              <w:t>Ask families whether any of their workplaces offer applicable grants</w:t>
            </w:r>
          </w:p>
          <w:p w14:paraId="6B32928B" w14:textId="77777777" w:rsidR="00E445CA" w:rsidRPr="00AB2201" w:rsidRDefault="00E445CA" w:rsidP="00E445CA">
            <w:pPr>
              <w:pStyle w:val="ListParagraph"/>
              <w:numPr>
                <w:ilvl w:val="0"/>
                <w:numId w:val="26"/>
              </w:numPr>
              <w:ind w:left="160" w:hanging="141"/>
              <w:rPr>
                <w:rFonts w:ascii="Letter-join No-Lead 40" w:hAnsi="Letter-join No-Lead 40"/>
                <w:sz w:val="24"/>
                <w:szCs w:val="24"/>
              </w:rPr>
            </w:pPr>
            <w:hyperlink r:id="rId36" w:history="1">
              <w:r w:rsidRPr="00AB2201">
                <w:rPr>
                  <w:rStyle w:val="Hyperlink"/>
                  <w:rFonts w:ascii="Letter-join No-Lead 40" w:hAnsi="Letter-join No-Lead 40" w:cs="Calibri"/>
                  <w:sz w:val="24"/>
                  <w:szCs w:val="24"/>
                </w:rPr>
                <w:t>Finding funding | Education Nature Park</w:t>
              </w:r>
            </w:hyperlink>
            <w:r w:rsidRPr="00AB2201">
              <w:rPr>
                <w:rFonts w:ascii="Letter-join No-Lead 40" w:hAnsi="Letter-join No-Lead 40"/>
                <w:sz w:val="24"/>
                <w:szCs w:val="24"/>
              </w:rPr>
              <w:t xml:space="preserve"> </w:t>
            </w:r>
          </w:p>
          <w:p w14:paraId="0E2CD8DB"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rPr>
            </w:pPr>
            <w:hyperlink r:id="rId37" w:history="1">
              <w:r w:rsidRPr="00AB2201">
                <w:rPr>
                  <w:rStyle w:val="Hyperlink"/>
                  <w:rFonts w:ascii="Letter-join No-Lead 40" w:hAnsi="Letter-join No-Lead 40" w:cs="Calibri"/>
                  <w:sz w:val="24"/>
                  <w:szCs w:val="24"/>
                  <w:lang w:val="en-GB"/>
                </w:rPr>
                <w:t xml:space="preserve">Severn Trent Community Fund </w:t>
              </w:r>
            </w:hyperlink>
            <w:r w:rsidRPr="00AB2201">
              <w:rPr>
                <w:rFonts w:ascii="Letter-join No-Lead 40" w:hAnsi="Letter-join No-Lead 40" w:cs="Calibri"/>
                <w:sz w:val="24"/>
                <w:szCs w:val="24"/>
              </w:rPr>
              <w:t xml:space="preserve"> up to £20K</w:t>
            </w:r>
          </w:p>
          <w:p w14:paraId="698814DC"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lang w:val="en-GB"/>
              </w:rPr>
            </w:pPr>
            <w:r w:rsidRPr="00AB2201">
              <w:rPr>
                <w:rFonts w:ascii="Letter-join No-Lead 40" w:hAnsi="Letter-join No-Lead 40" w:cs="Calibri"/>
                <w:sz w:val="24"/>
                <w:szCs w:val="24"/>
                <w:lang w:val="en-GB"/>
              </w:rPr>
              <w:t>npower up to £20K (</w:t>
            </w:r>
            <w:hyperlink r:id="rId38" w:history="1">
              <w:r w:rsidRPr="00AB2201">
                <w:rPr>
                  <w:rStyle w:val="Hyperlink"/>
                  <w:rFonts w:ascii="Letter-join No-Lead 40" w:hAnsi="Letter-join No-Lead 40" w:cs="Calibri"/>
                  <w:sz w:val="24"/>
                  <w:szCs w:val="24"/>
                  <w:lang w:val="en-GB"/>
                </w:rPr>
                <w:t>use link</w:t>
              </w:r>
            </w:hyperlink>
            <w:r w:rsidRPr="00AB2201">
              <w:rPr>
                <w:rFonts w:ascii="Letter-join No-Lead 40" w:hAnsi="Letter-join No-Lead 40" w:cs="Calibri"/>
                <w:sz w:val="24"/>
                <w:szCs w:val="24"/>
                <w:lang w:val="en-GB"/>
              </w:rPr>
              <w:t xml:space="preserve">) within 50 miles of Solihull </w:t>
            </w:r>
          </w:p>
          <w:p w14:paraId="24952AD1"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lang w:val="en-GB"/>
              </w:rPr>
            </w:pPr>
            <w:r w:rsidRPr="00AB2201">
              <w:rPr>
                <w:rFonts w:ascii="Letter-join No-Lead 40" w:hAnsi="Letter-join No-Lead 40" w:cs="Calibri"/>
                <w:sz w:val="24"/>
                <w:szCs w:val="24"/>
                <w:lang w:val="en-GB"/>
              </w:rPr>
              <w:t xml:space="preserve">Tesco Stronger Starts: </w:t>
            </w:r>
            <w:hyperlink r:id="rId39" w:history="1">
              <w:r w:rsidRPr="00AB2201">
                <w:rPr>
                  <w:rStyle w:val="Hyperlink"/>
                  <w:rFonts w:ascii="Letter-join No-Lead 40" w:hAnsi="Letter-join No-Lead 40" w:cs="Calibri"/>
                  <w:sz w:val="24"/>
                  <w:szCs w:val="24"/>
                  <w:lang w:val="en-GB"/>
                </w:rPr>
                <w:t>Apply for a grant –</w:t>
              </w:r>
            </w:hyperlink>
            <w:r w:rsidRPr="00AB2201">
              <w:rPr>
                <w:rFonts w:ascii="Letter-join No-Lead 40" w:hAnsi="Letter-join No-Lead 40" w:cs="Calibri"/>
                <w:sz w:val="24"/>
                <w:szCs w:val="24"/>
                <w:lang w:val="en-GB"/>
              </w:rPr>
              <w:t xml:space="preserve"> up to £1,500 </w:t>
            </w:r>
          </w:p>
          <w:p w14:paraId="0998672D"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lang w:val="en-GB"/>
              </w:rPr>
            </w:pPr>
            <w:hyperlink r:id="rId40" w:history="1">
              <w:r w:rsidRPr="00AB2201">
                <w:rPr>
                  <w:rStyle w:val="Hyperlink"/>
                  <w:rFonts w:ascii="Letter-join No-Lead 40" w:hAnsi="Letter-join No-Lead 40"/>
                  <w:bCs/>
                  <w:sz w:val="24"/>
                  <w:szCs w:val="24"/>
                  <w:lang w:val="en-GB"/>
                </w:rPr>
                <w:t>Bag2school</w:t>
              </w:r>
            </w:hyperlink>
            <w:r w:rsidRPr="00AB2201">
              <w:rPr>
                <w:rFonts w:ascii="Letter-join No-Lead 40" w:hAnsi="Letter-join No-Lead 40"/>
                <w:bCs/>
                <w:sz w:val="24"/>
                <w:szCs w:val="24"/>
                <w:lang w:val="en-GB"/>
              </w:rPr>
              <w:t xml:space="preserve"> textile fundraiser</w:t>
            </w:r>
          </w:p>
          <w:p w14:paraId="36BAD542"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lang w:val="en-GB"/>
              </w:rPr>
            </w:pPr>
            <w:hyperlink r:id="rId41" w:history="1">
              <w:r w:rsidRPr="00AB2201">
                <w:rPr>
                  <w:rStyle w:val="Hyperlink"/>
                  <w:rFonts w:ascii="Letter-join No-Lead 40" w:hAnsi="Letter-join No-Lead 40" w:cs="Calibri"/>
                  <w:sz w:val="24"/>
                  <w:szCs w:val="24"/>
                  <w:lang w:val="en-GB"/>
                </w:rPr>
                <w:t>Apply | Aviva Community Fund</w:t>
              </w:r>
            </w:hyperlink>
            <w:r w:rsidRPr="00AB2201">
              <w:rPr>
                <w:rFonts w:ascii="Letter-join No-Lead 40" w:hAnsi="Letter-join No-Lead 40" w:cs="Calibri"/>
                <w:sz w:val="24"/>
                <w:szCs w:val="24"/>
                <w:lang w:val="en-GB"/>
              </w:rPr>
              <w:t xml:space="preserve"> – matching funds</w:t>
            </w:r>
          </w:p>
          <w:p w14:paraId="38940963"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rPr>
            </w:pPr>
            <w:r w:rsidRPr="00AB2201">
              <w:rPr>
                <w:rFonts w:ascii="Letter-join No-Lead 40" w:hAnsi="Letter-join No-Lead 40" w:cs="Calibri"/>
                <w:sz w:val="24"/>
                <w:szCs w:val="24"/>
                <w:lang w:val="en-GB"/>
              </w:rPr>
              <w:lastRenderedPageBreak/>
              <w:t xml:space="preserve">Shops and service stations e.g. </w:t>
            </w:r>
            <w:r w:rsidRPr="00AB2201">
              <w:rPr>
                <w:rFonts w:ascii="Letter-join No-Lead 40" w:hAnsi="Letter-join No-Lead 40" w:cs="Calibri"/>
                <w:sz w:val="24"/>
                <w:szCs w:val="24"/>
              </w:rPr>
              <w:t xml:space="preserve">Moto, One Stop, Morrisons, </w:t>
            </w:r>
          </w:p>
          <w:p w14:paraId="2238EE96" w14:textId="77777777" w:rsidR="00E445CA" w:rsidRPr="00AB2201" w:rsidRDefault="00E445CA" w:rsidP="00E445CA">
            <w:pPr>
              <w:pStyle w:val="ListParagraph"/>
              <w:numPr>
                <w:ilvl w:val="0"/>
                <w:numId w:val="26"/>
              </w:numPr>
              <w:ind w:left="160" w:hanging="141"/>
              <w:rPr>
                <w:rFonts w:ascii="Letter-join No-Lead 40" w:hAnsi="Letter-join No-Lead 40" w:cs="Calibri"/>
                <w:sz w:val="24"/>
                <w:szCs w:val="24"/>
              </w:rPr>
            </w:pPr>
            <w:r w:rsidRPr="00AB2201">
              <w:rPr>
                <w:rFonts w:ascii="Letter-join No-Lead 40" w:hAnsi="Letter-join No-Lead 40" w:cs="Calibri"/>
                <w:sz w:val="24"/>
                <w:szCs w:val="24"/>
              </w:rPr>
              <w:t>Waste and utility providers e.g. Veolia, Biffa, WME, National Gas</w:t>
            </w:r>
          </w:p>
        </w:tc>
        <w:tc>
          <w:tcPr>
            <w:tcW w:w="514" w:type="pct"/>
            <w:vAlign w:val="center"/>
          </w:tcPr>
          <w:p w14:paraId="7D25BF3D" w14:textId="77777777" w:rsidR="00E445CA" w:rsidRPr="00AB2201" w:rsidRDefault="00E445CA" w:rsidP="0036263B">
            <w:pPr>
              <w:rPr>
                <w:rFonts w:ascii="Letter-join No-Lead 40" w:hAnsi="Letter-join No-Lead 40"/>
                <w:sz w:val="24"/>
                <w:szCs w:val="24"/>
                <w:lang w:val="en-GB"/>
              </w:rPr>
            </w:pPr>
            <w:r w:rsidRPr="00AB2201">
              <w:rPr>
                <w:rFonts w:ascii="Letter-join No-Lead 40" w:hAnsi="Letter-join No-Lead 40"/>
                <w:b/>
                <w:bCs/>
                <w:sz w:val="24"/>
                <w:szCs w:val="24"/>
                <w:lang w:val="en-GB"/>
              </w:rPr>
              <w:lastRenderedPageBreak/>
              <w:t xml:space="preserve">Start: </w:t>
            </w:r>
          </w:p>
          <w:p w14:paraId="2C2683B1" w14:textId="77777777" w:rsidR="00E445CA" w:rsidRPr="00AB2201" w:rsidRDefault="00E445CA" w:rsidP="0036263B">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702" w:type="pct"/>
            <w:vAlign w:val="center"/>
          </w:tcPr>
          <w:p w14:paraId="5C96F2F1" w14:textId="77777777" w:rsidR="00E445CA" w:rsidRPr="00AB2201" w:rsidRDefault="00E445CA" w:rsidP="0036263B">
            <w:pPr>
              <w:pStyle w:val="NormalWeb"/>
              <w:rPr>
                <w:rFonts w:ascii="Letter-join No-Lead 40" w:hAnsi="Letter-join No-Lead 40"/>
                <w:b/>
                <w:bCs/>
              </w:rPr>
            </w:pPr>
          </w:p>
        </w:tc>
        <w:tc>
          <w:tcPr>
            <w:tcW w:w="1526" w:type="pct"/>
          </w:tcPr>
          <w:p w14:paraId="0E5D6B37" w14:textId="77777777" w:rsidR="00E445CA" w:rsidRPr="00AB2201" w:rsidRDefault="00261B61" w:rsidP="0036263B">
            <w:pPr>
              <w:pStyle w:val="NormalWeb"/>
              <w:rPr>
                <w:rFonts w:ascii="Letter-join No-Lead 40" w:hAnsi="Letter-join No-Lead 40"/>
              </w:rPr>
            </w:pPr>
            <w:r w:rsidRPr="00AB2201">
              <w:rPr>
                <w:rFonts w:ascii="Letter-join No-Lead 40" w:hAnsi="Letter-join No-Lead 40"/>
              </w:rPr>
              <w:t xml:space="preserve">Cardinal Newman can get funding for Education Nature Parks. </w:t>
            </w:r>
          </w:p>
          <w:p w14:paraId="0505FD3A" w14:textId="77777777" w:rsidR="00261B61" w:rsidRPr="00AB2201" w:rsidRDefault="00261B61" w:rsidP="0036263B">
            <w:pPr>
              <w:pStyle w:val="NormalWeb"/>
              <w:rPr>
                <w:rFonts w:ascii="Letter-join No-Lead 40" w:hAnsi="Letter-join No-Lead 40"/>
              </w:rPr>
            </w:pPr>
            <w:r w:rsidRPr="00AB2201">
              <w:rPr>
                <w:rFonts w:ascii="Letter-join No-Lead 40" w:hAnsi="Letter-join No-Lead 40"/>
              </w:rPr>
              <w:t xml:space="preserve">Granted £500 funding from Tesco. </w:t>
            </w:r>
          </w:p>
          <w:p w14:paraId="3E83CDCF" w14:textId="77777777" w:rsidR="00261B61" w:rsidRPr="00AB2201" w:rsidRDefault="00261B61" w:rsidP="0036263B">
            <w:pPr>
              <w:pStyle w:val="NormalWeb"/>
              <w:rPr>
                <w:rFonts w:ascii="Letter-join No-Lead 40" w:hAnsi="Letter-join No-Lead 40"/>
              </w:rPr>
            </w:pPr>
          </w:p>
          <w:p w14:paraId="3429ED41" w14:textId="77777777" w:rsidR="00261B61" w:rsidRPr="00AB2201" w:rsidRDefault="00261B61" w:rsidP="0036263B">
            <w:pPr>
              <w:pStyle w:val="NormalWeb"/>
              <w:rPr>
                <w:rFonts w:ascii="Letter-join No-Lead 40" w:hAnsi="Letter-join No-Lead 40"/>
              </w:rPr>
            </w:pPr>
            <w:r w:rsidRPr="00AB2201">
              <w:rPr>
                <w:rFonts w:ascii="Letter-join No-Lead 40" w:hAnsi="Letter-join No-Lead 40"/>
              </w:rPr>
              <w:t xml:space="preserve">RagBag – used last year and raised £200 for school to use in garden. </w:t>
            </w:r>
          </w:p>
          <w:p w14:paraId="25F2F8FE" w14:textId="75F26A07" w:rsidR="00261B61" w:rsidRPr="00AB2201" w:rsidRDefault="00261B61" w:rsidP="0036263B">
            <w:pPr>
              <w:pStyle w:val="NormalWeb"/>
              <w:rPr>
                <w:rFonts w:ascii="Letter-join No-Lead 40" w:hAnsi="Letter-join No-Lead 40"/>
              </w:rPr>
            </w:pPr>
            <w:r w:rsidRPr="00AB2201">
              <w:rPr>
                <w:rFonts w:ascii="Letter-join No-Lead 40" w:hAnsi="Letter-join No-Lead 40"/>
              </w:rPr>
              <w:t xml:space="preserve">Barclays and JLR have offered </w:t>
            </w:r>
            <w:r w:rsidR="00410165" w:rsidRPr="00AB2201">
              <w:rPr>
                <w:rFonts w:ascii="Letter-join No-Lead 40" w:hAnsi="Letter-join No-Lead 40"/>
              </w:rPr>
              <w:t xml:space="preserve">volunteer days. Barclays also gave a grant of £500. </w:t>
            </w:r>
          </w:p>
        </w:tc>
        <w:tc>
          <w:tcPr>
            <w:tcW w:w="532" w:type="pct"/>
            <w:vAlign w:val="center"/>
          </w:tcPr>
          <w:p w14:paraId="402EA3F3" w14:textId="1AAA5EB3" w:rsidR="00E445CA" w:rsidRPr="00AB2201" w:rsidRDefault="00E445CA" w:rsidP="0036263B">
            <w:pPr>
              <w:pStyle w:val="NormalWeb"/>
              <w:rPr>
                <w:rFonts w:ascii="Letter-join No-Lead 40" w:hAnsi="Letter-join No-Lead 40"/>
                <w:lang w:val="en-GB"/>
              </w:rPr>
            </w:pPr>
          </w:p>
          <w:p w14:paraId="5854726C" w14:textId="77777777" w:rsidR="00E445CA" w:rsidRPr="00AB2201" w:rsidRDefault="00E445CA" w:rsidP="0036263B">
            <w:pPr>
              <w:pStyle w:val="NormalWeb"/>
              <w:rPr>
                <w:rFonts w:ascii="Letter-join No-Lead 40" w:hAnsi="Letter-join No-Lead 40"/>
              </w:rPr>
            </w:pPr>
            <w:r w:rsidRPr="00AB2201">
              <w:rPr>
                <w:rFonts w:ascii="Letter-join No-Lead 40" w:hAnsi="Letter-join No-Lead 40"/>
                <w:lang w:val="en-GB"/>
              </w:rPr>
              <w:t>Completed</w:t>
            </w:r>
          </w:p>
        </w:tc>
      </w:tr>
      <w:tr w:rsidR="00E445CA" w:rsidRPr="00AB2201" w14:paraId="5FBCE993" w14:textId="77777777" w:rsidTr="0036263B">
        <w:tc>
          <w:tcPr>
            <w:tcW w:w="1726" w:type="pct"/>
            <w:vAlign w:val="bottom"/>
          </w:tcPr>
          <w:p w14:paraId="0888621E" w14:textId="77777777" w:rsidR="00E445CA" w:rsidRPr="00AB2201" w:rsidRDefault="00E445CA" w:rsidP="0036263B">
            <w:pPr>
              <w:spacing w:before="120" w:after="120"/>
              <w:rPr>
                <w:rFonts w:ascii="Letter-join No-Lead 40" w:hAnsi="Letter-join No-Lead 40" w:cs="Calibri"/>
                <w:color w:val="7F7F7F" w:themeColor="text1" w:themeTint="80"/>
                <w:sz w:val="24"/>
                <w:szCs w:val="24"/>
              </w:rPr>
            </w:pPr>
            <w:r w:rsidRPr="00AB2201">
              <w:rPr>
                <w:rFonts w:ascii="Letter-join No-Lead 40" w:hAnsi="Letter-join No-Lead 40" w:cs="Calibri"/>
                <w:b/>
                <w:bCs/>
                <w:sz w:val="24"/>
                <w:szCs w:val="24"/>
              </w:rPr>
              <w:t xml:space="preserve">Set up a sustainability working group </w:t>
            </w:r>
            <w:r w:rsidRPr="00AB2201">
              <w:rPr>
                <w:rFonts w:ascii="Letter-join No-Lead 40" w:hAnsi="Letter-join No-Lead 40" w:cs="Calibri"/>
                <w:sz w:val="24"/>
                <w:szCs w:val="24"/>
              </w:rPr>
              <w:t>to collaborate and effect change including a sustainability governor, SLT, site manager, teachers, and PTA.  Ensure one person has oversight, taking the title of ‘Sustainability Lead’.  Connect with fellow Sust Leads from other Trust schools to share best practice.</w:t>
            </w:r>
            <w:r w:rsidRPr="00AB2201">
              <w:rPr>
                <w:rFonts w:ascii="Letter-join No-Lead 40" w:hAnsi="Letter-join No-Lead 40" w:cs="Calibri"/>
                <w:b/>
                <w:bCs/>
                <w:sz w:val="24"/>
                <w:szCs w:val="24"/>
              </w:rPr>
              <w:t xml:space="preserve">  </w:t>
            </w:r>
          </w:p>
        </w:tc>
        <w:tc>
          <w:tcPr>
            <w:tcW w:w="514" w:type="pct"/>
            <w:vAlign w:val="center"/>
          </w:tcPr>
          <w:p w14:paraId="7328BBAA" w14:textId="77777777" w:rsidR="00E445CA" w:rsidRPr="00AB2201" w:rsidRDefault="00E445CA" w:rsidP="0036263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7CB44D62" w14:textId="77777777" w:rsidR="00E445CA" w:rsidRPr="00AB2201" w:rsidRDefault="00E445CA" w:rsidP="0036263B">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702" w:type="pct"/>
            <w:vAlign w:val="center"/>
          </w:tcPr>
          <w:p w14:paraId="2C09A6B5" w14:textId="77777777" w:rsidR="00E445CA" w:rsidRPr="00AB2201" w:rsidRDefault="00E445CA" w:rsidP="0036263B">
            <w:pPr>
              <w:pStyle w:val="NormalWeb"/>
              <w:rPr>
                <w:rFonts w:ascii="Letter-join No-Lead 40" w:hAnsi="Letter-join No-Lead 40"/>
                <w:b/>
                <w:bCs/>
              </w:rPr>
            </w:pPr>
          </w:p>
        </w:tc>
        <w:tc>
          <w:tcPr>
            <w:tcW w:w="1526" w:type="pct"/>
          </w:tcPr>
          <w:p w14:paraId="71057812" w14:textId="77777777" w:rsidR="00E445CA" w:rsidRPr="00AB2201" w:rsidRDefault="00410165" w:rsidP="0036263B">
            <w:pPr>
              <w:pStyle w:val="NormalWeb"/>
              <w:rPr>
                <w:rFonts w:ascii="Letter-join No-Lead 40" w:hAnsi="Letter-join No-Lead 40"/>
              </w:rPr>
            </w:pPr>
            <w:r w:rsidRPr="00AB2201">
              <w:rPr>
                <w:rFonts w:ascii="Letter-join No-Lead 40" w:hAnsi="Letter-join No-Lead 40"/>
              </w:rPr>
              <w:t>Sustainability Lead to meet with Headteachers, Sustainability Lead, SSOs and Central Team to look at making working groups to bring about change.,</w:t>
            </w:r>
          </w:p>
          <w:p w14:paraId="56FA178F" w14:textId="77777777" w:rsidR="00410165" w:rsidRPr="00AB2201" w:rsidRDefault="00410165" w:rsidP="0036263B">
            <w:pPr>
              <w:pStyle w:val="NormalWeb"/>
              <w:rPr>
                <w:rFonts w:ascii="Letter-join No-Lead 40" w:hAnsi="Letter-join No-Lead 40"/>
              </w:rPr>
            </w:pPr>
            <w:r w:rsidRPr="00AB2201">
              <w:rPr>
                <w:rFonts w:ascii="Letter-join No-Lead 40" w:hAnsi="Letter-join No-Lead 40"/>
              </w:rPr>
              <w:t>Dates booked in for 2025-2026</w:t>
            </w:r>
          </w:p>
          <w:p w14:paraId="094D3C35" w14:textId="1F2CDABB" w:rsidR="00410165" w:rsidRPr="00AB2201" w:rsidRDefault="00410165" w:rsidP="0036263B">
            <w:pPr>
              <w:pStyle w:val="NormalWeb"/>
              <w:rPr>
                <w:rFonts w:ascii="Letter-join No-Lead 40" w:hAnsi="Letter-join No-Lead 40"/>
              </w:rPr>
            </w:pPr>
            <w:r w:rsidRPr="00AB2201">
              <w:rPr>
                <w:rFonts w:ascii="Letter-join No-Lead 40" w:hAnsi="Letter-join No-Lead 40"/>
              </w:rPr>
              <w:t xml:space="preserve">Met with </w:t>
            </w:r>
            <w:r w:rsidR="007F5D82" w:rsidRPr="00AB2201">
              <w:rPr>
                <w:rFonts w:ascii="Letter-join No-Lead 40" w:hAnsi="Letter-join No-Lead 40"/>
              </w:rPr>
              <w:t xml:space="preserve">Julie Rowaldson </w:t>
            </w:r>
            <w:r w:rsidR="00134E70" w:rsidRPr="00AB2201">
              <w:rPr>
                <w:rFonts w:ascii="Letter-join No-Lead 40" w:hAnsi="Letter-join No-Lead 40"/>
              </w:rPr>
              <w:t>and Paul Edmmond, joined UKSSN</w:t>
            </w:r>
            <w:r w:rsidR="00A9272D" w:rsidRPr="00AB2201">
              <w:rPr>
                <w:rFonts w:ascii="Letter-join No-Lead 40" w:hAnsi="Letter-join No-Lead 40"/>
              </w:rPr>
              <w:t xml:space="preserve">, attending conference in Birmingham. Joining joins and meetings for sustainability leads online, </w:t>
            </w:r>
          </w:p>
        </w:tc>
        <w:tc>
          <w:tcPr>
            <w:tcW w:w="532" w:type="pct"/>
            <w:vAlign w:val="center"/>
          </w:tcPr>
          <w:p w14:paraId="1196C2D4" w14:textId="6F78B860" w:rsidR="00E445CA" w:rsidRPr="00AB2201" w:rsidRDefault="00E445CA" w:rsidP="0036263B">
            <w:pPr>
              <w:pStyle w:val="NormalWeb"/>
              <w:rPr>
                <w:rFonts w:ascii="Letter-join No-Lead 40" w:hAnsi="Letter-join No-Lead 40"/>
                <w:lang w:val="en-GB"/>
              </w:rPr>
            </w:pPr>
            <w:r w:rsidRPr="00AB2201">
              <w:rPr>
                <w:rFonts w:ascii="Letter-join No-Lead 40" w:hAnsi="Letter-join No-Lead 40"/>
                <w:lang w:val="en-GB"/>
              </w:rPr>
              <w:t>In progress</w:t>
            </w:r>
          </w:p>
        </w:tc>
      </w:tr>
    </w:tbl>
    <w:tbl>
      <w:tblPr>
        <w:tblStyle w:val="TableGrid"/>
        <w:tblpPr w:leftFromText="180" w:rightFromText="180" w:vertAnchor="text" w:tblpXSpec="center" w:tblpY="-394"/>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E445CA" w:rsidRPr="00AB2201" w14:paraId="742FB0AF" w14:textId="77777777" w:rsidTr="0036263B">
        <w:tc>
          <w:tcPr>
            <w:tcW w:w="5000" w:type="pct"/>
            <w:gridSpan w:val="5"/>
            <w:shd w:val="clear" w:color="auto" w:fill="FF5237"/>
            <w:vAlign w:val="center"/>
          </w:tcPr>
          <w:p w14:paraId="6781A8A5"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lastRenderedPageBreak/>
              <w:t>CURRICULUM,  GREEN SKILLS AND CAREERS</w:t>
            </w:r>
          </w:p>
        </w:tc>
      </w:tr>
      <w:tr w:rsidR="00E445CA" w:rsidRPr="00AB2201" w14:paraId="2C32013E" w14:textId="77777777" w:rsidTr="0036263B">
        <w:tc>
          <w:tcPr>
            <w:tcW w:w="1726" w:type="pct"/>
            <w:shd w:val="clear" w:color="auto" w:fill="F9E701"/>
          </w:tcPr>
          <w:p w14:paraId="649A153F"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14" w:type="pct"/>
            <w:shd w:val="clear" w:color="auto" w:fill="F9E701"/>
          </w:tcPr>
          <w:p w14:paraId="062DEC7B"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702" w:type="pct"/>
            <w:shd w:val="clear" w:color="auto" w:fill="F9E701"/>
          </w:tcPr>
          <w:p w14:paraId="2AD5CEF3"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26" w:type="pct"/>
            <w:shd w:val="clear" w:color="auto" w:fill="F9E701"/>
          </w:tcPr>
          <w:p w14:paraId="677116D1"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32" w:type="pct"/>
            <w:shd w:val="clear" w:color="auto" w:fill="F9E701"/>
          </w:tcPr>
          <w:p w14:paraId="78854842" w14:textId="77777777" w:rsidR="00E445CA" w:rsidRPr="00AB2201" w:rsidRDefault="00E445CA" w:rsidP="0036263B">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6A0869" w:rsidRPr="00AB2201" w14:paraId="0BEA28D7" w14:textId="77777777" w:rsidTr="006A0869">
        <w:tc>
          <w:tcPr>
            <w:tcW w:w="1726" w:type="pct"/>
            <w:vMerge w:val="restart"/>
            <w:vAlign w:val="center"/>
          </w:tcPr>
          <w:p w14:paraId="15666558" w14:textId="77777777" w:rsidR="006A0869" w:rsidRPr="00AB2201" w:rsidRDefault="006A0869" w:rsidP="0036263B">
            <w:pPr>
              <w:spacing w:before="120" w:after="120"/>
              <w:rPr>
                <w:rFonts w:ascii="Letter-join No-Lead 40" w:hAnsi="Letter-join No-Lead 40"/>
                <w:sz w:val="24"/>
                <w:szCs w:val="24"/>
              </w:rPr>
            </w:pPr>
            <w:r w:rsidRPr="00AB2201">
              <w:rPr>
                <w:rFonts w:ascii="Letter-join No-Lead 40" w:hAnsi="Letter-join No-Lead 40"/>
                <w:b/>
                <w:bCs/>
                <w:noProof/>
                <w:color w:val="ED7D31" w:themeColor="accent2"/>
                <w:sz w:val="24"/>
                <w:szCs w:val="24"/>
              </w:rPr>
              <w:drawing>
                <wp:anchor distT="0" distB="0" distL="0" distR="0" simplePos="0" relativeHeight="251691024" behindDoc="0" locked="0" layoutInCell="1" allowOverlap="1" wp14:anchorId="0BC9B351" wp14:editId="53F0D788">
                  <wp:simplePos x="0" y="0"/>
                  <wp:positionH relativeFrom="margin">
                    <wp:posOffset>2922270</wp:posOffset>
                  </wp:positionH>
                  <wp:positionV relativeFrom="margin">
                    <wp:posOffset>68580</wp:posOffset>
                  </wp:positionV>
                  <wp:extent cx="208280" cy="208280"/>
                  <wp:effectExtent l="0" t="0" r="1270" b="1270"/>
                  <wp:wrapNone/>
                  <wp:docPr id="1505479478"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21">
                            <a:extLst>
                              <a:ext uri="{96DAC541-7B7A-43D3-8B79-37D633B846F1}">
                                <asvg:svgBlip xmlns:asvg="http://schemas.microsoft.com/office/drawing/2016/SVG/main" r:embed="rId22"/>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r w:rsidRPr="00AB2201">
              <w:rPr>
                <w:rFonts w:ascii="Letter-join No-Lead 40" w:hAnsi="Letter-join No-Lead 40" w:cs="Calibri"/>
                <w:b/>
                <w:bCs/>
                <w:sz w:val="24"/>
                <w:szCs w:val="24"/>
                <w:lang w:val="en-GB"/>
              </w:rPr>
              <w:t>Complete a curriculum audit and i</w:t>
            </w:r>
            <w:r w:rsidRPr="00AB2201">
              <w:rPr>
                <w:rFonts w:ascii="Letter-join No-Lead 40" w:hAnsi="Letter-join No-Lead 40"/>
                <w:b/>
                <w:bCs/>
                <w:sz w:val="24"/>
                <w:szCs w:val="24"/>
                <w:lang w:val="en-GB"/>
              </w:rPr>
              <w:t>ncrease sustainability content in curriculum</w:t>
            </w:r>
            <w:r w:rsidRPr="00AB2201">
              <w:rPr>
                <w:rFonts w:ascii="Letter-join No-Lead 40" w:hAnsi="Letter-join No-Lead 40"/>
                <w:sz w:val="24"/>
                <w:szCs w:val="24"/>
              </w:rPr>
              <w:t xml:space="preserve"> </w:t>
            </w:r>
          </w:p>
          <w:p w14:paraId="144A8ED4" w14:textId="77777777" w:rsidR="006A0869" w:rsidRPr="00AB2201" w:rsidRDefault="006A0869" w:rsidP="0036263B">
            <w:pPr>
              <w:spacing w:before="120" w:after="120"/>
              <w:rPr>
                <w:rFonts w:ascii="Letter-join No-Lead 40" w:hAnsi="Letter-join No-Lead 40" w:cs="Calibri"/>
                <w:b/>
                <w:bCs/>
                <w:sz w:val="24"/>
                <w:szCs w:val="24"/>
                <w:lang w:val="en-GB"/>
              </w:rPr>
            </w:pPr>
            <w:r w:rsidRPr="00AB2201">
              <w:rPr>
                <w:rFonts w:ascii="Letter-join No-Lead 40" w:hAnsi="Letter-join No-Lead 40"/>
                <w:sz w:val="24"/>
                <w:szCs w:val="24"/>
              </w:rPr>
              <w:t xml:space="preserve">Map existing curriculum connections to using </w:t>
            </w:r>
            <w:hyperlink r:id="rId42" w:history="1">
              <w:r w:rsidRPr="00AB2201">
                <w:rPr>
                  <w:rStyle w:val="Hyperlink"/>
                  <w:rFonts w:ascii="Letter-join No-Lead 40" w:hAnsi="Letter-join No-Lead 40"/>
                  <w:sz w:val="24"/>
                  <w:szCs w:val="24"/>
                </w:rPr>
                <w:t>Map the curriculum tool - The Education and Training Foundation</w:t>
              </w:r>
            </w:hyperlink>
            <w:r w:rsidRPr="00AB2201">
              <w:rPr>
                <w:rFonts w:ascii="Letter-join No-Lead 40" w:hAnsi="Letter-join No-Lead 40"/>
                <w:sz w:val="24"/>
                <w:szCs w:val="24"/>
              </w:rPr>
              <w:t xml:space="preserve">.  </w:t>
            </w:r>
          </w:p>
          <w:p w14:paraId="0B5614CA" w14:textId="77777777" w:rsidR="006A0869" w:rsidRPr="00AB2201" w:rsidRDefault="006A0869" w:rsidP="00E445CA">
            <w:pPr>
              <w:pStyle w:val="ListParagraph"/>
              <w:numPr>
                <w:ilvl w:val="0"/>
                <w:numId w:val="30"/>
              </w:numPr>
              <w:spacing w:before="120" w:after="120" w:line="259" w:lineRule="auto"/>
              <w:ind w:left="440"/>
              <w:rPr>
                <w:rStyle w:val="Hyperlink"/>
                <w:rFonts w:ascii="Letter-join No-Lead 40" w:hAnsi="Letter-join No-Lead 40"/>
                <w:sz w:val="24"/>
                <w:szCs w:val="24"/>
              </w:rPr>
            </w:pPr>
            <w:r w:rsidRPr="00AB2201">
              <w:rPr>
                <w:rFonts w:ascii="Letter-join No-Lead 40" w:hAnsi="Letter-join No-Lead 40"/>
                <w:sz w:val="24"/>
                <w:szCs w:val="24"/>
                <w:lang w:val="en-GB"/>
              </w:rPr>
              <w:t xml:space="preserve">Watch LGZ Webinar recording </w:t>
            </w:r>
            <w:r w:rsidRPr="00AB2201">
              <w:rPr>
                <w:rFonts w:ascii="Letter-join No-Lead 40" w:hAnsi="Letter-join No-Lead 40"/>
                <w:sz w:val="24"/>
                <w:szCs w:val="24"/>
              </w:rPr>
              <w:fldChar w:fldCharType="begin"/>
            </w:r>
            <w:r w:rsidRPr="00AB2201">
              <w:rPr>
                <w:rFonts w:ascii="Letter-join No-Lead 40" w:hAnsi="Letter-join No-Lead 40"/>
                <w:sz w:val="24"/>
                <w:szCs w:val="24"/>
              </w:rPr>
              <w:instrText>HYPERLINK "https://youtu.be/CxovBafeRvk?si=Lkwh16vvUth0XQEc"</w:instrText>
            </w:r>
            <w:r w:rsidRPr="00AB2201">
              <w:rPr>
                <w:rFonts w:ascii="Letter-join No-Lead 40" w:hAnsi="Letter-join No-Lead 40"/>
                <w:sz w:val="24"/>
                <w:szCs w:val="24"/>
              </w:rPr>
            </w:r>
            <w:r w:rsidRPr="00AB2201">
              <w:rPr>
                <w:rFonts w:ascii="Letter-join No-Lead 40" w:hAnsi="Letter-join No-Lead 40"/>
                <w:sz w:val="24"/>
                <w:szCs w:val="24"/>
              </w:rPr>
              <w:fldChar w:fldCharType="separate"/>
            </w:r>
            <w:r w:rsidRPr="00AB2201">
              <w:rPr>
                <w:rStyle w:val="Hyperlink"/>
                <w:rFonts w:ascii="Letter-join No-Lead 40" w:hAnsi="Letter-join No-Lead 40"/>
                <w:sz w:val="24"/>
                <w:szCs w:val="24"/>
                <w:lang w:val="en-GB"/>
              </w:rPr>
              <w:t>Embedding Sustainability into the p</w:t>
            </w:r>
            <w:r w:rsidRPr="00AB2201">
              <w:rPr>
                <w:rStyle w:val="Hyperlink"/>
                <w:rFonts w:ascii="Letter-join No-Lead 40" w:hAnsi="Letter-join No-Lead 40"/>
                <w:sz w:val="24"/>
                <w:szCs w:val="24"/>
              </w:rPr>
              <w:t xml:space="preserve">rimary </w:t>
            </w:r>
            <w:r w:rsidRPr="00AB2201">
              <w:rPr>
                <w:rStyle w:val="Hyperlink"/>
                <w:rFonts w:ascii="Letter-join No-Lead 40" w:hAnsi="Letter-join No-Lead 40"/>
                <w:sz w:val="24"/>
                <w:szCs w:val="24"/>
                <w:lang w:val="en-GB"/>
              </w:rPr>
              <w:t>curriculum</w:t>
            </w:r>
          </w:p>
          <w:p w14:paraId="00683E96" w14:textId="77777777" w:rsidR="006A0869" w:rsidRPr="00AB2201" w:rsidRDefault="006A0869" w:rsidP="00E445CA">
            <w:pPr>
              <w:pStyle w:val="ListParagraph"/>
              <w:numPr>
                <w:ilvl w:val="0"/>
                <w:numId w:val="30"/>
              </w:numPr>
              <w:ind w:left="447"/>
              <w:rPr>
                <w:rFonts w:ascii="Letter-join No-Lead 40" w:hAnsi="Letter-join No-Lead 40" w:cs="Calibri"/>
                <w:sz w:val="24"/>
                <w:szCs w:val="24"/>
              </w:rPr>
            </w:pPr>
            <w:r w:rsidRPr="00AB2201">
              <w:rPr>
                <w:rFonts w:ascii="Letter-join No-Lead 40" w:hAnsi="Letter-join No-Lead 40"/>
                <w:sz w:val="24"/>
                <w:szCs w:val="24"/>
              </w:rPr>
              <w:fldChar w:fldCharType="end"/>
            </w:r>
            <w:r w:rsidRPr="00AB2201">
              <w:rPr>
                <w:rFonts w:ascii="Letter-join No-Lead 40" w:hAnsi="Letter-join No-Lead 40"/>
                <w:sz w:val="24"/>
                <w:szCs w:val="24"/>
              </w:rPr>
              <w:t xml:space="preserve">Consider Teach the Future’s </w:t>
            </w:r>
            <w:hyperlink r:id="rId43" w:history="1">
              <w:r w:rsidRPr="00AB2201">
                <w:rPr>
                  <w:rStyle w:val="Hyperlink"/>
                  <w:rFonts w:ascii="Letter-join No-Lead 40" w:hAnsi="Letter-join No-Lead 40"/>
                  <w:sz w:val="24"/>
                  <w:szCs w:val="24"/>
                </w:rPr>
                <w:t>Curriculum for a Changing Climate</w:t>
              </w:r>
            </w:hyperlink>
            <w:r w:rsidRPr="00AB2201">
              <w:rPr>
                <w:rFonts w:ascii="Letter-join No-Lead 40" w:hAnsi="Letter-join No-Lead 40"/>
                <w:sz w:val="24"/>
                <w:szCs w:val="24"/>
              </w:rPr>
              <w:t xml:space="preserve"> guides highlighting potential climate connections to NC</w:t>
            </w:r>
          </w:p>
          <w:p w14:paraId="6390775E" w14:textId="4AAC420B" w:rsidR="006A0869" w:rsidRPr="00AB2201" w:rsidRDefault="006A0869" w:rsidP="00E445CA">
            <w:pPr>
              <w:pStyle w:val="ListParagraph"/>
              <w:numPr>
                <w:ilvl w:val="0"/>
                <w:numId w:val="28"/>
              </w:numPr>
              <w:spacing w:before="120" w:after="120"/>
              <w:ind w:left="447"/>
              <w:rPr>
                <w:rFonts w:ascii="Letter-join No-Lead 40" w:hAnsi="Letter-join No-Lead 40" w:cs="Calibri"/>
                <w:sz w:val="24"/>
                <w:szCs w:val="24"/>
                <w:lang w:val="en-GB"/>
              </w:rPr>
            </w:pPr>
            <w:r w:rsidRPr="00AB2201">
              <w:rPr>
                <w:rFonts w:ascii="Letter-join No-Lead 40" w:hAnsi="Letter-join No-Lead 40" w:cs="Calibri"/>
                <w:color w:val="000000" w:themeColor="text1"/>
                <w:sz w:val="24"/>
                <w:szCs w:val="24"/>
              </w:rPr>
              <w:t xml:space="preserve">Use </w:t>
            </w:r>
            <w:hyperlink r:id="rId44" w:history="1">
              <w:r w:rsidRPr="00AB2201">
                <w:rPr>
                  <w:rStyle w:val="Hyperlink"/>
                  <w:rFonts w:ascii="Letter-join No-Lead 40" w:hAnsi="Letter-join No-Lead 40" w:cs="Calibri"/>
                  <w:sz w:val="24"/>
                  <w:szCs w:val="24"/>
                  <w:lang w:val="en-GB"/>
                </w:rPr>
                <w:t>Learnin</w:t>
              </w:r>
              <w:r w:rsidRPr="00AB2201">
                <w:rPr>
                  <w:rStyle w:val="Hyperlink"/>
                  <w:rFonts w:ascii="Letter-join No-Lead 40" w:hAnsi="Letter-join No-Lead 40" w:cs="Calibri"/>
                  <w:sz w:val="24"/>
                  <w:szCs w:val="24"/>
                </w:rPr>
                <w:t>g through Landscapes free lesson plans</w:t>
              </w:r>
            </w:hyperlink>
            <w:r w:rsidRPr="00AB2201">
              <w:rPr>
                <w:rFonts w:ascii="Letter-join No-Lead 40" w:hAnsi="Letter-join No-Lead 40" w:cs="Calibri"/>
                <w:color w:val="000000" w:themeColor="text1"/>
                <w:sz w:val="24"/>
                <w:szCs w:val="24"/>
              </w:rPr>
              <w:t xml:space="preserve"> for curriculum based and Forest School learning.  </w:t>
            </w:r>
          </w:p>
          <w:p w14:paraId="12E5E4C1" w14:textId="77E94295" w:rsidR="006A0869" w:rsidRPr="00AB2201" w:rsidRDefault="006A0869" w:rsidP="006A0869">
            <w:pPr>
              <w:rPr>
                <w:rFonts w:ascii="Letter-join No-Lead 40" w:hAnsi="Letter-join No-Lead 40" w:cs="Calibri"/>
                <w:sz w:val="24"/>
                <w:szCs w:val="24"/>
              </w:rPr>
            </w:pPr>
            <w:r w:rsidRPr="006A0869">
              <w:rPr>
                <w:rFonts w:ascii="Letter-join No-Lead 40" w:hAnsi="Letter-join No-Lead 40"/>
                <w:noProof/>
                <w:sz w:val="24"/>
                <w:szCs w:val="24"/>
              </w:rPr>
              <mc:AlternateContent>
                <mc:Choice Requires="wps">
                  <w:drawing>
                    <wp:anchor distT="45720" distB="45720" distL="114300" distR="114300" simplePos="0" relativeHeight="251692048" behindDoc="0" locked="0" layoutInCell="1" allowOverlap="1" wp14:anchorId="18858187" wp14:editId="1BE6CCC8">
                      <wp:simplePos x="0" y="0"/>
                      <wp:positionH relativeFrom="column">
                        <wp:posOffset>-2609850</wp:posOffset>
                      </wp:positionH>
                      <wp:positionV relativeFrom="paragraph">
                        <wp:posOffset>-5715</wp:posOffset>
                      </wp:positionV>
                      <wp:extent cx="2466975" cy="1438275"/>
                      <wp:effectExtent l="0" t="0" r="120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438275"/>
                              </a:xfrm>
                              <a:prstGeom prst="rect">
                                <a:avLst/>
                              </a:prstGeom>
                              <a:solidFill>
                                <a:srgbClr val="FFFFFF"/>
                              </a:solidFill>
                              <a:ln w="9525">
                                <a:solidFill>
                                  <a:schemeClr val="bg1"/>
                                </a:solidFill>
                                <a:miter lim="800000"/>
                                <a:headEnd/>
                                <a:tailEnd/>
                              </a:ln>
                            </wps:spPr>
                            <wps:txbx>
                              <w:txbxContent>
                                <w:p w14:paraId="38403960" w14:textId="77777777" w:rsidR="006A0869" w:rsidRDefault="006A08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58187" id="Text Box 2" o:spid="_x0000_s1028" type="#_x0000_t202" style="position:absolute;margin-left:-205.5pt;margin-top:-.45pt;width:194.25pt;height:113.25pt;z-index:251692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" strokecolor="white [3212]">
                      <v:textbox>
                        <w:txbxContent>
                          <w:p w14:paraId="38403960" w14:textId="77777777" w:rsidR="006A0869" w:rsidRDefault="006A0869"/>
                        </w:txbxContent>
                      </v:textbox>
                      <w10:wrap type="square"/>
                    </v:shape>
                  </w:pict>
                </mc:Fallback>
              </mc:AlternateContent>
            </w:r>
            <w:r w:rsidRPr="00AB2201">
              <w:rPr>
                <w:rFonts w:ascii="Letter-join No-Lead 40" w:hAnsi="Letter-join No-Lead 40"/>
                <w:b/>
                <w:bCs/>
                <w:sz w:val="24"/>
                <w:szCs w:val="24"/>
                <w:lang w:val="en-GB"/>
              </w:rPr>
              <w:t xml:space="preserve">Include green skills as </w:t>
            </w:r>
            <w:hyperlink r:id="rId45" w:history="1">
              <w:r w:rsidRPr="00AB2201">
                <w:rPr>
                  <w:rStyle w:val="Hyperlink"/>
                  <w:rFonts w:ascii="Letter-join No-Lead 40" w:eastAsiaTheme="majorEastAsia" w:hAnsi="Letter-join No-Lead 40" w:cs="Calibri"/>
                  <w:sz w:val="24"/>
                  <w:szCs w:val="24"/>
                </w:rPr>
                <w:t>Unlocking green skills and careers: A teacher guide | Energising Futures</w:t>
              </w:r>
            </w:hyperlink>
          </w:p>
          <w:p w14:paraId="3A35B29F" w14:textId="77777777" w:rsidR="006A0869" w:rsidRPr="00AB2201" w:rsidRDefault="006A0869" w:rsidP="00910641">
            <w:pPr>
              <w:pStyle w:val="NormalWeb"/>
              <w:spacing w:before="0" w:after="0"/>
              <w:rPr>
                <w:rFonts w:ascii="Letter-join No-Lead 40" w:hAnsi="Letter-join No-Lead 40" w:cs="Calibri"/>
                <w:lang w:val="en-GB"/>
              </w:rPr>
            </w:pPr>
          </w:p>
        </w:tc>
        <w:tc>
          <w:tcPr>
            <w:tcW w:w="1216" w:type="pct"/>
            <w:gridSpan w:val="2"/>
            <w:vMerge w:val="restart"/>
            <w:vAlign w:val="center"/>
          </w:tcPr>
          <w:p w14:paraId="6FACAE32" w14:textId="482E5948" w:rsidR="006A0869" w:rsidRPr="00AB2201" w:rsidRDefault="006A0869" w:rsidP="0036263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Pr>
                <w:rFonts w:ascii="Letter-join No-Lead 40" w:hAnsi="Letter-join No-Lead 40"/>
                <w:b/>
                <w:bCs/>
                <w:sz w:val="24"/>
                <w:szCs w:val="24"/>
                <w:lang w:val="en-GB"/>
              </w:rPr>
              <w:t>September</w:t>
            </w:r>
          </w:p>
          <w:p w14:paraId="6FE05758" w14:textId="77777777" w:rsidR="006A0869" w:rsidRPr="00AB2201" w:rsidRDefault="006A0869" w:rsidP="0036263B">
            <w:pPr>
              <w:rPr>
                <w:rFonts w:ascii="Letter-join No-Lead 40" w:hAnsi="Letter-join No-Lead 40"/>
                <w:b/>
                <w:bCs/>
                <w:sz w:val="24"/>
                <w:szCs w:val="24"/>
              </w:rPr>
            </w:pPr>
            <w:r w:rsidRPr="00AB2201">
              <w:rPr>
                <w:rFonts w:ascii="Letter-join No-Lead 40" w:hAnsi="Letter-join No-Lead 40"/>
                <w:b/>
                <w:bCs/>
                <w:sz w:val="24"/>
                <w:szCs w:val="24"/>
                <w:lang w:val="en-GB"/>
              </w:rPr>
              <w:t>Review:</w:t>
            </w:r>
          </w:p>
          <w:p w14:paraId="2A05C2F7" w14:textId="0C83C568" w:rsidR="006A0869" w:rsidRPr="00AB2201" w:rsidRDefault="006A0869" w:rsidP="007A2E3F">
            <w:pPr>
              <w:pStyle w:val="NormalWeb"/>
              <w:rPr>
                <w:rFonts w:ascii="Letter-join No-Lead 40" w:hAnsi="Letter-join No-Lead 40"/>
                <w:b/>
                <w:bCs/>
              </w:rPr>
            </w:pPr>
            <w:r w:rsidRPr="00AB2201">
              <w:rPr>
                <w:rFonts w:ascii="Letter-join No-Lead 40" w:hAnsi="Letter-join No-Lead 40"/>
                <w:b/>
                <w:bCs/>
                <w:lang w:val="en-GB"/>
              </w:rPr>
              <w:t>:</w:t>
            </w:r>
          </w:p>
        </w:tc>
        <w:tc>
          <w:tcPr>
            <w:tcW w:w="1526" w:type="pct"/>
            <w:vMerge w:val="restart"/>
          </w:tcPr>
          <w:p w14:paraId="42BD75B7" w14:textId="77777777" w:rsidR="006A0869" w:rsidRPr="00AB2201" w:rsidRDefault="006A0869" w:rsidP="0036263B">
            <w:pPr>
              <w:pStyle w:val="NormalWeb"/>
              <w:rPr>
                <w:rFonts w:ascii="Letter-join No-Lead 40" w:hAnsi="Letter-join No-Lead 40"/>
              </w:rPr>
            </w:pPr>
            <w:r w:rsidRPr="00AB2201">
              <w:rPr>
                <w:rFonts w:ascii="Letter-join No-Lead 40" w:hAnsi="Letter-join No-Lead 40"/>
              </w:rPr>
              <w:t>Staff meeting – what are we already doing?</w:t>
            </w:r>
            <w:r w:rsidRPr="00AB2201">
              <w:rPr>
                <w:rFonts w:ascii="Letter-join No-Lead 40" w:hAnsi="Letter-join No-Lead 40"/>
              </w:rPr>
              <w:br/>
              <w:t xml:space="preserve">Allocating time for this. </w:t>
            </w:r>
          </w:p>
          <w:p w14:paraId="0360308D" w14:textId="77777777" w:rsidR="006A0869" w:rsidRPr="00AB2201" w:rsidRDefault="006A0869" w:rsidP="0036263B">
            <w:pPr>
              <w:pStyle w:val="NormalWeb"/>
              <w:rPr>
                <w:rFonts w:ascii="Letter-join No-Lead 40" w:hAnsi="Letter-join No-Lead 40"/>
              </w:rPr>
            </w:pPr>
          </w:p>
          <w:p w14:paraId="77FBC062" w14:textId="72A5F4FE" w:rsidR="006A0869" w:rsidRPr="00AB2201" w:rsidRDefault="006A0869" w:rsidP="0036263B">
            <w:pPr>
              <w:pStyle w:val="NormalWeb"/>
              <w:rPr>
                <w:rFonts w:ascii="Letter-join No-Lead 40" w:hAnsi="Letter-join No-Lead 40"/>
              </w:rPr>
            </w:pPr>
            <w:r w:rsidRPr="00AB2201">
              <w:rPr>
                <w:rFonts w:ascii="Letter-join No-Lead 40" w:hAnsi="Letter-join No-Lead 40"/>
              </w:rPr>
              <w:t xml:space="preserve">Learning through landscapes. Good resources and lessons. </w:t>
            </w:r>
          </w:p>
          <w:p w14:paraId="3A154A88" w14:textId="4D83CE2F" w:rsidR="006A0869" w:rsidRPr="00AB2201" w:rsidRDefault="006A0869" w:rsidP="0036263B">
            <w:pPr>
              <w:pStyle w:val="NormalWeb"/>
              <w:rPr>
                <w:rFonts w:ascii="Letter-join No-Lead 40" w:hAnsi="Letter-join No-Lead 40"/>
              </w:rPr>
            </w:pPr>
          </w:p>
        </w:tc>
        <w:tc>
          <w:tcPr>
            <w:tcW w:w="532" w:type="pct"/>
            <w:vAlign w:val="center"/>
          </w:tcPr>
          <w:p w14:paraId="6C797E2B" w14:textId="57EA2907" w:rsidR="006A0869" w:rsidRPr="00AB2201" w:rsidRDefault="006A0869" w:rsidP="0036263B">
            <w:pPr>
              <w:pStyle w:val="NormalWeb"/>
              <w:rPr>
                <w:rFonts w:ascii="Letter-join No-Lead 40" w:hAnsi="Letter-join No-Lead 40"/>
                <w:lang w:val="en-GB"/>
              </w:rPr>
            </w:pPr>
            <w:r w:rsidRPr="00AB2201">
              <w:rPr>
                <w:rFonts w:ascii="Letter-join No-Lead 40" w:hAnsi="Letter-join No-Lead 40"/>
                <w:lang w:val="en-GB"/>
              </w:rPr>
              <w:t>In progress</w:t>
            </w:r>
          </w:p>
        </w:tc>
      </w:tr>
      <w:tr w:rsidR="006A0869" w:rsidRPr="00AB2201" w14:paraId="62C628F2" w14:textId="77777777" w:rsidTr="006A0869">
        <w:tc>
          <w:tcPr>
            <w:tcW w:w="1726" w:type="pct"/>
            <w:vMerge/>
            <w:vAlign w:val="bottom"/>
          </w:tcPr>
          <w:p w14:paraId="3F9262BE" w14:textId="0DDE1A0D" w:rsidR="006A0869" w:rsidRPr="00AB2201" w:rsidRDefault="006A0869" w:rsidP="006A0869">
            <w:pPr>
              <w:pStyle w:val="NormalWeb"/>
              <w:spacing w:before="0" w:beforeAutospacing="0" w:after="0" w:afterAutospacing="0"/>
              <w:rPr>
                <w:rFonts w:ascii="Letter-join No-Lead 40" w:hAnsi="Letter-join No-Lead 40" w:cs="Calibri"/>
              </w:rPr>
            </w:pPr>
          </w:p>
        </w:tc>
        <w:tc>
          <w:tcPr>
            <w:tcW w:w="1216" w:type="pct"/>
            <w:gridSpan w:val="2"/>
            <w:vMerge/>
            <w:vAlign w:val="center"/>
          </w:tcPr>
          <w:p w14:paraId="3760580B" w14:textId="45F9E5A2" w:rsidR="006A0869" w:rsidRPr="00AB2201" w:rsidRDefault="006A0869" w:rsidP="00555593">
            <w:pPr>
              <w:pStyle w:val="NormalWeb"/>
              <w:rPr>
                <w:rFonts w:ascii="Letter-join No-Lead 40" w:hAnsi="Letter-join No-Lead 40"/>
                <w:b/>
                <w:bCs/>
              </w:rPr>
            </w:pPr>
          </w:p>
        </w:tc>
        <w:tc>
          <w:tcPr>
            <w:tcW w:w="1526" w:type="pct"/>
            <w:vMerge/>
          </w:tcPr>
          <w:p w14:paraId="061E628F" w14:textId="77777777" w:rsidR="006A0869" w:rsidRPr="00AB2201" w:rsidRDefault="006A0869" w:rsidP="00555593">
            <w:pPr>
              <w:pStyle w:val="NormalWeb"/>
              <w:rPr>
                <w:rFonts w:ascii="Letter-join No-Lead 40" w:hAnsi="Letter-join No-Lead 40"/>
              </w:rPr>
            </w:pPr>
          </w:p>
        </w:tc>
        <w:tc>
          <w:tcPr>
            <w:tcW w:w="532" w:type="pct"/>
            <w:vAlign w:val="center"/>
          </w:tcPr>
          <w:p w14:paraId="56B7C324" w14:textId="2B9D9A2B" w:rsidR="006A0869" w:rsidRPr="00AB2201" w:rsidRDefault="006A0869" w:rsidP="00555593">
            <w:pPr>
              <w:pStyle w:val="NormalWeb"/>
              <w:rPr>
                <w:rFonts w:ascii="Letter-join No-Lead 40" w:hAnsi="Letter-join No-Lead 40"/>
              </w:rPr>
            </w:pPr>
          </w:p>
        </w:tc>
      </w:tr>
      <w:tr w:rsidR="00E445CA" w:rsidRPr="00AB2201" w14:paraId="7FBD2854" w14:textId="77777777" w:rsidTr="0036263B">
        <w:tc>
          <w:tcPr>
            <w:tcW w:w="1726" w:type="pct"/>
            <w:vAlign w:val="center"/>
          </w:tcPr>
          <w:p w14:paraId="7B433DC2" w14:textId="029B026A" w:rsidR="00E445CA" w:rsidRPr="00AB2201" w:rsidRDefault="00E445CA" w:rsidP="0036263B">
            <w:pPr>
              <w:spacing w:before="120" w:after="120"/>
              <w:rPr>
                <w:rFonts w:ascii="Letter-join No-Lead 40" w:hAnsi="Letter-join No-Lead 40"/>
                <w:b/>
                <w:bCs/>
                <w:color w:val="ED7D31" w:themeColor="accent2"/>
                <w:sz w:val="24"/>
                <w:szCs w:val="24"/>
                <w:lang w:val="en-GB"/>
              </w:rPr>
            </w:pPr>
            <w:r w:rsidRPr="00AB2201">
              <w:rPr>
                <w:rFonts w:ascii="Letter-join No-Lead 40" w:hAnsi="Letter-join No-Lead 40" w:cs="Calibri"/>
                <w:b/>
                <w:bCs/>
                <w:sz w:val="24"/>
                <w:szCs w:val="24"/>
                <w:lang w:val="en-GB"/>
              </w:rPr>
              <w:t>Access the DfE’s Climate Ambassadors scheme</w:t>
            </w:r>
          </w:p>
          <w:p w14:paraId="5DA53648" w14:textId="1E16705D" w:rsidR="00E445CA" w:rsidRPr="00AB2201" w:rsidRDefault="00E445CA" w:rsidP="0036263B">
            <w:pPr>
              <w:spacing w:before="120" w:after="120"/>
              <w:rPr>
                <w:rFonts w:ascii="Letter-join No-Lead 40" w:hAnsi="Letter-join No-Lead 40"/>
                <w:b/>
                <w:bCs/>
                <w:sz w:val="24"/>
                <w:szCs w:val="24"/>
              </w:rPr>
            </w:pPr>
            <w:r w:rsidRPr="00AB2201">
              <w:rPr>
                <w:rFonts w:ascii="Letter-join No-Lead 40" w:eastAsia="Times New Roman" w:hAnsi="Letter-join No-Lead 40" w:cs="Times New Roman"/>
                <w:sz w:val="24"/>
                <w:szCs w:val="24"/>
                <w:lang w:eastAsia="en-GB"/>
              </w:rPr>
              <w:t xml:space="preserve">Place a request for free support with climate action.  Regional Hub Managers will assist you in finding the right specialist volunteer in your area. Please get in touch via email: </w:t>
            </w:r>
            <w:hyperlink r:id="rId46" w:tgtFrame="_blank" w:tooltip="mailto:climate-ambassadors.wm@keele.ac.uk" w:history="1">
              <w:r w:rsidRPr="00AB2201">
                <w:rPr>
                  <w:rFonts w:ascii="Letter-join No-Lead 40" w:eastAsia="Times New Roman" w:hAnsi="Letter-join No-Lead 40" w:cs="Times New Roman"/>
                  <w:color w:val="0000FF"/>
                  <w:sz w:val="24"/>
                  <w:szCs w:val="24"/>
                  <w:u w:val="single"/>
                  <w:lang w:eastAsia="en-GB"/>
                </w:rPr>
                <w:t>climate-ambassadors.wm@keele.ac.uk</w:t>
              </w:r>
            </w:hyperlink>
          </w:p>
        </w:tc>
        <w:tc>
          <w:tcPr>
            <w:tcW w:w="514" w:type="pct"/>
            <w:vAlign w:val="center"/>
          </w:tcPr>
          <w:p w14:paraId="26205D45" w14:textId="77777777" w:rsidR="00E445CA" w:rsidRPr="00AB2201" w:rsidRDefault="00E445CA" w:rsidP="0036263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42A6F63C" w14:textId="77777777" w:rsidR="00E445CA" w:rsidRPr="00AB2201" w:rsidRDefault="00E445CA" w:rsidP="0036263B">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702" w:type="pct"/>
            <w:vAlign w:val="center"/>
          </w:tcPr>
          <w:p w14:paraId="1A41314B" w14:textId="77777777" w:rsidR="00E445CA" w:rsidRPr="00AB2201" w:rsidRDefault="00E445CA" w:rsidP="0036263B">
            <w:pPr>
              <w:pStyle w:val="NormalWeb"/>
              <w:rPr>
                <w:rFonts w:ascii="Letter-join No-Lead 40" w:hAnsi="Letter-join No-Lead 40"/>
                <w:b/>
                <w:bCs/>
              </w:rPr>
            </w:pPr>
          </w:p>
        </w:tc>
        <w:tc>
          <w:tcPr>
            <w:tcW w:w="1526" w:type="pct"/>
          </w:tcPr>
          <w:p w14:paraId="520CC763" w14:textId="3C941D84" w:rsidR="00E445CA" w:rsidRPr="00AB2201" w:rsidRDefault="00352D10" w:rsidP="0036263B">
            <w:pPr>
              <w:pStyle w:val="NormalWeb"/>
              <w:rPr>
                <w:rFonts w:ascii="Letter-join No-Lead 40" w:hAnsi="Letter-join No-Lead 40"/>
              </w:rPr>
            </w:pPr>
            <w:r w:rsidRPr="00AB2201">
              <w:rPr>
                <w:rFonts w:ascii="Letter-join No-Lead 40" w:hAnsi="Letter-join No-Lead 40"/>
              </w:rPr>
              <w:t xml:space="preserve">Contact Ambassador Scheme and see about support and what they can offer. </w:t>
            </w:r>
          </w:p>
        </w:tc>
        <w:tc>
          <w:tcPr>
            <w:tcW w:w="532" w:type="pct"/>
            <w:vAlign w:val="center"/>
          </w:tcPr>
          <w:p w14:paraId="65697405" w14:textId="3721D481" w:rsidR="003966BD" w:rsidRPr="00AB2201" w:rsidRDefault="00E445CA" w:rsidP="003966BD">
            <w:pPr>
              <w:pStyle w:val="NormalWeb"/>
              <w:rPr>
                <w:rFonts w:ascii="Letter-join No-Lead 40" w:hAnsi="Letter-join No-Lead 40"/>
              </w:rPr>
            </w:pPr>
            <w:r w:rsidRPr="00AB2201">
              <w:rPr>
                <w:rFonts w:ascii="Letter-join No-Lead 40" w:hAnsi="Letter-join No-Lead 40"/>
                <w:lang w:val="en-GB"/>
              </w:rPr>
              <w:t>In progress</w:t>
            </w:r>
          </w:p>
          <w:p w14:paraId="1994E25F" w14:textId="4C3F130C" w:rsidR="00E445CA" w:rsidRPr="00AB2201" w:rsidRDefault="00E445CA" w:rsidP="0036263B">
            <w:pPr>
              <w:pStyle w:val="NormalWeb"/>
              <w:rPr>
                <w:rFonts w:ascii="Letter-join No-Lead 40" w:hAnsi="Letter-join No-Lead 40"/>
              </w:rPr>
            </w:pPr>
          </w:p>
        </w:tc>
      </w:tr>
    </w:tbl>
    <w:p w14:paraId="02741E88" w14:textId="25230683" w:rsidR="00A92A9B" w:rsidRPr="00AB2201" w:rsidRDefault="00A92A9B" w:rsidP="00555593">
      <w:pPr>
        <w:pStyle w:val="ListParagraph"/>
        <w:numPr>
          <w:ilvl w:val="0"/>
          <w:numId w:val="31"/>
        </w:numPr>
        <w:rPr>
          <w:rStyle w:val="Strong"/>
          <w:rFonts w:ascii="Letter-join No-Lead 40" w:hAnsi="Letter-join No-Lead 40"/>
          <w:sz w:val="24"/>
          <w:szCs w:val="24"/>
        </w:rPr>
      </w:pPr>
      <w:r w:rsidRPr="00AB2201">
        <w:rPr>
          <w:rStyle w:val="Strong"/>
          <w:rFonts w:ascii="Letter-join No-Lead 40" w:hAnsi="Letter-join No-Lead 40"/>
          <w:sz w:val="24"/>
          <w:szCs w:val="24"/>
        </w:rPr>
        <w:lastRenderedPageBreak/>
        <w:t>Biodiversity and Green Infrastructure</w:t>
      </w:r>
      <w:r w:rsidRPr="00AB2201">
        <w:rPr>
          <w:rFonts w:ascii="Letter-join No-Lead 40" w:hAnsi="Letter-join No-Lead 40"/>
          <w:sz w:val="24"/>
          <w:szCs w:val="24"/>
        </w:rPr>
        <w:br/>
      </w:r>
      <w:r w:rsidRPr="00AB2201">
        <w:rPr>
          <w:rStyle w:val="Strong"/>
          <w:rFonts w:ascii="Letter-join No-Lead 40" w:hAnsi="Letter-join No-Lead 40"/>
          <w:sz w:val="24"/>
          <w:szCs w:val="24"/>
        </w:rPr>
        <w:t>Creating habitats and adopting practices that will enhance species diversity on the school estate and beyond</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192"/>
        <w:gridCol w:w="1712"/>
        <w:gridCol w:w="2124"/>
        <w:gridCol w:w="4743"/>
        <w:gridCol w:w="1598"/>
      </w:tblGrid>
      <w:tr w:rsidR="00A92A9B" w:rsidRPr="00AB2201" w14:paraId="683A64C0" w14:textId="77777777" w:rsidTr="00572D47">
        <w:tc>
          <w:tcPr>
            <w:tcW w:w="5000" w:type="pct"/>
            <w:gridSpan w:val="5"/>
            <w:shd w:val="clear" w:color="auto" w:fill="FF5237"/>
            <w:vAlign w:val="center"/>
          </w:tcPr>
          <w:p w14:paraId="3BC3F929"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NATURE</w:t>
            </w:r>
          </w:p>
        </w:tc>
      </w:tr>
      <w:tr w:rsidR="00A92A9B" w:rsidRPr="00AB2201" w14:paraId="72A93310" w14:textId="77777777" w:rsidTr="00396794">
        <w:tc>
          <w:tcPr>
            <w:tcW w:w="1689" w:type="pct"/>
            <w:shd w:val="clear" w:color="auto" w:fill="F9E701"/>
          </w:tcPr>
          <w:p w14:paraId="2337F5D7" w14:textId="2A408D1D"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57" w:type="pct"/>
            <w:shd w:val="clear" w:color="auto" w:fill="F9E701"/>
          </w:tcPr>
          <w:p w14:paraId="34DEF5A6"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91" w:type="pct"/>
            <w:shd w:val="clear" w:color="auto" w:fill="F9E701"/>
          </w:tcPr>
          <w:p w14:paraId="6882B226"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43" w:type="pct"/>
            <w:shd w:val="clear" w:color="auto" w:fill="F9E701"/>
          </w:tcPr>
          <w:p w14:paraId="78F95BA1"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21" w:type="pct"/>
            <w:shd w:val="clear" w:color="auto" w:fill="F9E701"/>
          </w:tcPr>
          <w:p w14:paraId="113D2B0C" w14:textId="77777777" w:rsidR="00A92A9B" w:rsidRPr="00AB2201" w:rsidRDefault="00A92A9B" w:rsidP="00572D47">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A92A9B" w:rsidRPr="00AB2201" w14:paraId="10CC166D" w14:textId="77777777" w:rsidTr="00396794">
        <w:tc>
          <w:tcPr>
            <w:tcW w:w="1689" w:type="pct"/>
            <w:vAlign w:val="bottom"/>
          </w:tcPr>
          <w:p w14:paraId="015C1043" w14:textId="7967CAE7" w:rsidR="009C416D" w:rsidRPr="00AB2201" w:rsidRDefault="009C416D" w:rsidP="009C416D">
            <w:pPr>
              <w:rPr>
                <w:rFonts w:ascii="Letter-join No-Lead 40" w:hAnsi="Letter-join No-Lead 40"/>
                <w:b/>
                <w:bCs/>
                <w:noProof/>
                <w:sz w:val="24"/>
                <w:szCs w:val="24"/>
              </w:rPr>
            </w:pPr>
            <w:r w:rsidRPr="00AB2201">
              <w:rPr>
                <w:rFonts w:ascii="Letter-join No-Lead 40" w:hAnsi="Letter-join No-Lead 40"/>
                <w:b/>
                <w:bCs/>
                <w:noProof/>
                <w:sz w:val="24"/>
                <w:szCs w:val="24"/>
              </w:rPr>
              <w:t xml:space="preserve">Enrol with the </w:t>
            </w:r>
            <w:r w:rsidR="00481C53" w:rsidRPr="00AB2201">
              <w:rPr>
                <w:rFonts w:ascii="Letter-join No-Lead 40" w:hAnsi="Letter-join No-Lead 40"/>
                <w:b/>
                <w:bCs/>
                <w:noProof/>
                <w:sz w:val="24"/>
                <w:szCs w:val="24"/>
              </w:rPr>
              <w:t>NENP</w:t>
            </w:r>
            <w:r w:rsidRPr="00AB2201">
              <w:rPr>
                <w:rFonts w:ascii="Letter-join No-Lead 40" w:hAnsi="Letter-join No-Lead 40"/>
                <w:b/>
                <w:bCs/>
                <w:noProof/>
                <w:sz w:val="24"/>
                <w:szCs w:val="24"/>
              </w:rPr>
              <w:t xml:space="preserve"> </w:t>
            </w:r>
          </w:p>
          <w:p w14:paraId="364F6F61" w14:textId="43E89934" w:rsidR="00A92A9B" w:rsidRPr="00AB2201" w:rsidRDefault="009C416D" w:rsidP="009C416D">
            <w:pPr>
              <w:rPr>
                <w:rFonts w:ascii="Letter-join No-Lead 40" w:hAnsi="Letter-join No-Lead 40"/>
                <w:b/>
                <w:bCs/>
                <w:noProof/>
                <w:sz w:val="24"/>
                <w:szCs w:val="24"/>
                <w:lang w:val="en-GB"/>
              </w:rPr>
            </w:pPr>
            <w:r w:rsidRPr="00AB2201">
              <w:rPr>
                <w:rFonts w:ascii="Letter-join No-Lead 40" w:hAnsi="Letter-join No-Lead 40"/>
                <w:sz w:val="24"/>
                <w:szCs w:val="24"/>
              </w:rPr>
              <w:t xml:space="preserve">Register school grounds and follow five-part </w:t>
            </w:r>
            <w:hyperlink r:id="rId47" w:history="1">
              <w:r w:rsidRPr="00AB2201">
                <w:rPr>
                  <w:rStyle w:val="Hyperlink"/>
                  <w:rFonts w:ascii="Letter-join No-Lead 40" w:hAnsi="Letter-join No-Lead 40"/>
                  <w:sz w:val="24"/>
                  <w:szCs w:val="24"/>
                </w:rPr>
                <w:t xml:space="preserve">Education Nature Park </w:t>
              </w:r>
            </w:hyperlink>
            <w:r w:rsidRPr="00AB2201">
              <w:rPr>
                <w:rFonts w:ascii="Letter-join No-Lead 40" w:hAnsi="Letter-join No-Lead 40"/>
                <w:sz w:val="24"/>
                <w:szCs w:val="24"/>
              </w:rPr>
              <w:t>plan from DfE, auditing and encouraging biodiversity.</w:t>
            </w:r>
          </w:p>
        </w:tc>
        <w:tc>
          <w:tcPr>
            <w:tcW w:w="557" w:type="pct"/>
            <w:vAlign w:val="center"/>
          </w:tcPr>
          <w:p w14:paraId="20709C87" w14:textId="73DF3861" w:rsidR="00A92A9B" w:rsidRPr="00AB2201" w:rsidRDefault="00A92A9B" w:rsidP="00572D47">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AA087A" w:rsidRPr="00AB2201">
              <w:rPr>
                <w:rFonts w:ascii="Letter-join No-Lead 40" w:hAnsi="Letter-join No-Lead 40"/>
                <w:b/>
                <w:bCs/>
                <w:sz w:val="24"/>
                <w:szCs w:val="24"/>
                <w:lang w:val="en-GB"/>
              </w:rPr>
              <w:t>September 2025</w:t>
            </w:r>
          </w:p>
          <w:p w14:paraId="1B31BB0A" w14:textId="377EC93E" w:rsidR="00A92A9B" w:rsidRPr="00AB2201" w:rsidRDefault="00A92A9B" w:rsidP="00572D47">
            <w:pPr>
              <w:rPr>
                <w:rFonts w:ascii="Letter-join No-Lead 40" w:hAnsi="Letter-join No-Lead 40"/>
                <w:b/>
                <w:bCs/>
                <w:sz w:val="24"/>
                <w:szCs w:val="24"/>
                <w:lang w:val="en-GB"/>
              </w:rPr>
            </w:pPr>
            <w:r w:rsidRPr="00AB2201">
              <w:rPr>
                <w:rFonts w:ascii="Letter-join No-Lead 40" w:hAnsi="Letter-join No-Lead 40"/>
                <w:b/>
                <w:bCs/>
                <w:sz w:val="24"/>
                <w:szCs w:val="24"/>
                <w:lang w:val="en-GB"/>
              </w:rPr>
              <w:t xml:space="preserve">Review: </w:t>
            </w:r>
            <w:r w:rsidR="00AA087A" w:rsidRPr="00AB2201">
              <w:rPr>
                <w:rFonts w:ascii="Letter-join No-Lead 40" w:hAnsi="Letter-join No-Lead 40"/>
                <w:b/>
                <w:bCs/>
                <w:sz w:val="24"/>
                <w:szCs w:val="24"/>
                <w:lang w:val="en-GB"/>
              </w:rPr>
              <w:t>Termly</w:t>
            </w:r>
          </w:p>
        </w:tc>
        <w:tc>
          <w:tcPr>
            <w:tcW w:w="691" w:type="pct"/>
            <w:vAlign w:val="center"/>
          </w:tcPr>
          <w:p w14:paraId="5DE139DC" w14:textId="7AF7713D" w:rsidR="00A92A9B" w:rsidRPr="00AB2201" w:rsidRDefault="00C971D4" w:rsidP="00572D47">
            <w:pPr>
              <w:pStyle w:val="NormalWeb"/>
              <w:rPr>
                <w:rFonts w:ascii="Letter-join No-Lead 40" w:hAnsi="Letter-join No-Lead 40"/>
                <w:b/>
                <w:bCs/>
                <w:lang w:val="en-GB"/>
              </w:rPr>
            </w:pPr>
            <w:r w:rsidRPr="00AB2201">
              <w:rPr>
                <w:rFonts w:ascii="Letter-join No-Lead 40" w:hAnsi="Letter-join No-Lead 40"/>
                <w:b/>
                <w:bCs/>
                <w:lang w:val="en-GB"/>
              </w:rPr>
              <w:t>Eco Coordinator/ Forest School lead</w:t>
            </w:r>
          </w:p>
        </w:tc>
        <w:tc>
          <w:tcPr>
            <w:tcW w:w="1543" w:type="pct"/>
          </w:tcPr>
          <w:p w14:paraId="5921B774" w14:textId="77777777" w:rsidR="00A92A9B" w:rsidRPr="00AB2201" w:rsidRDefault="00AA087A" w:rsidP="00AA087A">
            <w:pPr>
              <w:pStyle w:val="NormalWeb"/>
              <w:rPr>
                <w:rFonts w:ascii="Letter-join No-Lead 40" w:hAnsi="Letter-join No-Lead 40"/>
                <w:lang w:val="en-GB"/>
              </w:rPr>
            </w:pPr>
            <w:r w:rsidRPr="00AB2201">
              <w:rPr>
                <w:rFonts w:ascii="Letter-join No-Lead 40" w:hAnsi="Letter-join No-Lead 40"/>
                <w:lang w:val="en-GB"/>
              </w:rPr>
              <w:t xml:space="preserve">Education Nature Park – 5 Step Programme. </w:t>
            </w:r>
          </w:p>
          <w:p w14:paraId="247594D9" w14:textId="28B93A50" w:rsidR="00AA087A" w:rsidRPr="00AB2201" w:rsidRDefault="00A12A76" w:rsidP="00AA087A">
            <w:pPr>
              <w:pStyle w:val="NormalWeb"/>
              <w:rPr>
                <w:rFonts w:ascii="Letter-join No-Lead 40" w:hAnsi="Letter-join No-Lead 40"/>
                <w:lang w:val="en-GB"/>
              </w:rPr>
            </w:pPr>
            <w:r w:rsidRPr="00AB2201">
              <w:rPr>
                <w:rFonts w:ascii="Letter-join No-Lead 40" w:hAnsi="Letter-join No-Lead 40"/>
                <w:lang w:val="en-GB"/>
              </w:rPr>
              <w:t xml:space="preserve">DN to start taking groups to complete on a Wednesday PM. DN to work with schools across the MAC to get started on Education Nature Parks. </w:t>
            </w:r>
          </w:p>
        </w:tc>
        <w:tc>
          <w:tcPr>
            <w:tcW w:w="521" w:type="pct"/>
            <w:vAlign w:val="center"/>
          </w:tcPr>
          <w:p w14:paraId="2209B880" w14:textId="77777777" w:rsidR="00D05229"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 xml:space="preserve">Not started/ </w:t>
            </w:r>
          </w:p>
          <w:p w14:paraId="69F7B853" w14:textId="77777777" w:rsidR="00D05229"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In progress/</w:t>
            </w:r>
          </w:p>
          <w:p w14:paraId="4DDC2033" w14:textId="5F674056" w:rsidR="00A92A9B"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 xml:space="preserve"> Completed</w:t>
            </w:r>
          </w:p>
        </w:tc>
      </w:tr>
      <w:tr w:rsidR="00520B4B" w:rsidRPr="00AB2201" w14:paraId="432977B7" w14:textId="77777777" w:rsidTr="00396794">
        <w:tc>
          <w:tcPr>
            <w:tcW w:w="1689" w:type="pct"/>
            <w:vAlign w:val="bottom"/>
          </w:tcPr>
          <w:p w14:paraId="7924685D" w14:textId="77777777" w:rsidR="009A22ED" w:rsidRPr="00AB2201" w:rsidRDefault="009A22ED" w:rsidP="004C4157">
            <w:pPr>
              <w:spacing w:before="120" w:after="120"/>
              <w:rPr>
                <w:rFonts w:ascii="Letter-join No-Lead 40" w:hAnsi="Letter-join No-Lead 40" w:cs="Calibri"/>
                <w:b/>
                <w:bCs/>
                <w:sz w:val="24"/>
                <w:szCs w:val="24"/>
              </w:rPr>
            </w:pPr>
            <w:r w:rsidRPr="00AB2201">
              <w:rPr>
                <w:rFonts w:ascii="Letter-join No-Lead 40" w:hAnsi="Letter-join No-Lead 40" w:cs="Calibri"/>
                <w:b/>
                <w:bCs/>
                <w:sz w:val="24"/>
                <w:szCs w:val="24"/>
              </w:rPr>
              <w:t>Have pupils carry out wildlife surveys</w:t>
            </w:r>
          </w:p>
          <w:p w14:paraId="422989C6" w14:textId="3A04363C" w:rsidR="00DD5080" w:rsidRPr="00AB2201" w:rsidRDefault="008175CF" w:rsidP="004C4157">
            <w:pPr>
              <w:spacing w:before="120" w:after="120"/>
              <w:rPr>
                <w:rFonts w:ascii="Letter-join No-Lead 40" w:hAnsi="Letter-join No-Lead 40" w:cs="Calibri"/>
                <w:color w:val="000000" w:themeColor="text1"/>
                <w:sz w:val="24"/>
                <w:szCs w:val="24"/>
              </w:rPr>
            </w:pPr>
            <w:r w:rsidRPr="00AB2201">
              <w:rPr>
                <w:rFonts w:ascii="Letter-join No-Lead 40" w:hAnsi="Letter-join No-Lead 40" w:cs="Calibri"/>
                <w:color w:val="000000" w:themeColor="text1"/>
                <w:sz w:val="24"/>
                <w:szCs w:val="24"/>
              </w:rPr>
              <w:t>Conduct</w:t>
            </w:r>
            <w:r w:rsidRPr="00AB2201">
              <w:rPr>
                <w:rFonts w:ascii="Letter-join No-Lead 40" w:hAnsi="Letter-join No-Lead 40" w:cs="Calibri"/>
                <w:color w:val="7F7F7F" w:themeColor="text1" w:themeTint="80"/>
                <w:sz w:val="24"/>
                <w:szCs w:val="24"/>
              </w:rPr>
              <w:t xml:space="preserve"> </w:t>
            </w:r>
            <w:hyperlink r:id="rId48" w:history="1">
              <w:r w:rsidRPr="00AB2201">
                <w:rPr>
                  <w:rStyle w:val="Hyperlink"/>
                  <w:rFonts w:ascii="Letter-join No-Lead 40" w:hAnsi="Letter-join No-Lead 40" w:cs="Calibri"/>
                  <w:sz w:val="24"/>
                  <w:szCs w:val="24"/>
                </w:rPr>
                <w:t>wildlife surveys</w:t>
              </w:r>
            </w:hyperlink>
            <w:r w:rsidRPr="00AB2201">
              <w:rPr>
                <w:rFonts w:ascii="Letter-join No-Lead 40" w:hAnsi="Letter-join No-Lead 40" w:cs="Calibri"/>
                <w:color w:val="7F7F7F" w:themeColor="text1" w:themeTint="80"/>
                <w:sz w:val="24"/>
                <w:szCs w:val="24"/>
              </w:rPr>
              <w:t xml:space="preserve"> </w:t>
            </w:r>
            <w:r w:rsidRPr="00AB2201">
              <w:rPr>
                <w:rFonts w:ascii="Letter-join No-Lead 40" w:hAnsi="Letter-join No-Lead 40" w:cs="Calibri"/>
                <w:color w:val="000000" w:themeColor="text1"/>
                <w:sz w:val="24"/>
                <w:szCs w:val="24"/>
              </w:rPr>
              <w:t>and</w:t>
            </w:r>
            <w:r w:rsidRPr="00AB2201">
              <w:rPr>
                <w:rFonts w:ascii="Letter-join No-Lead 40" w:hAnsi="Letter-join No-Lead 40" w:cs="Calibri"/>
                <w:color w:val="7F7F7F" w:themeColor="text1" w:themeTint="80"/>
                <w:sz w:val="24"/>
                <w:szCs w:val="24"/>
              </w:rPr>
              <w:t xml:space="preserve"> </w:t>
            </w:r>
            <w:hyperlink r:id="rId49" w:history="1">
              <w:r w:rsidRPr="00AB2201">
                <w:rPr>
                  <w:rStyle w:val="Hyperlink"/>
                  <w:rFonts w:ascii="Letter-join No-Lead 40" w:hAnsi="Letter-join No-Lead 40" w:cs="Calibri"/>
                  <w:sz w:val="24"/>
                  <w:szCs w:val="24"/>
                </w:rPr>
                <w:t>habitat mapping</w:t>
              </w:r>
            </w:hyperlink>
            <w:r w:rsidRPr="00AB2201">
              <w:rPr>
                <w:rFonts w:ascii="Letter-join No-Lead 40" w:hAnsi="Letter-join No-Lead 40" w:cs="Calibri"/>
                <w:color w:val="7F7F7F" w:themeColor="text1" w:themeTint="80"/>
                <w:sz w:val="24"/>
                <w:szCs w:val="24"/>
              </w:rPr>
              <w:t xml:space="preserve"> </w:t>
            </w:r>
            <w:r w:rsidRPr="00AB2201">
              <w:rPr>
                <w:rFonts w:ascii="Letter-join No-Lead 40" w:hAnsi="Letter-join No-Lead 40" w:cs="Calibri"/>
                <w:color w:val="000000" w:themeColor="text1"/>
                <w:sz w:val="24"/>
                <w:szCs w:val="24"/>
              </w:rPr>
              <w:t>using the N</w:t>
            </w:r>
            <w:r w:rsidR="009A22ED" w:rsidRPr="00AB2201">
              <w:rPr>
                <w:rFonts w:ascii="Letter-join No-Lead 40" w:hAnsi="Letter-join No-Lead 40" w:cs="Calibri"/>
                <w:color w:val="000000" w:themeColor="text1"/>
                <w:sz w:val="24"/>
                <w:szCs w:val="24"/>
              </w:rPr>
              <w:t xml:space="preserve">ature </w:t>
            </w:r>
            <w:r w:rsidRPr="00AB2201">
              <w:rPr>
                <w:rFonts w:ascii="Letter-join No-Lead 40" w:hAnsi="Letter-join No-Lead 40" w:cs="Calibri"/>
                <w:color w:val="000000" w:themeColor="text1"/>
                <w:sz w:val="24"/>
                <w:szCs w:val="24"/>
              </w:rPr>
              <w:t>P</w:t>
            </w:r>
            <w:r w:rsidR="009A22ED" w:rsidRPr="00AB2201">
              <w:rPr>
                <w:rFonts w:ascii="Letter-join No-Lead 40" w:hAnsi="Letter-join No-Lead 40" w:cs="Calibri"/>
                <w:color w:val="000000" w:themeColor="text1"/>
                <w:sz w:val="24"/>
                <w:szCs w:val="24"/>
              </w:rPr>
              <w:t>ark</w:t>
            </w:r>
            <w:r w:rsidRPr="00AB2201">
              <w:rPr>
                <w:rFonts w:ascii="Letter-join No-Lead 40" w:hAnsi="Letter-join No-Lead 40" w:cs="Calibri"/>
                <w:color w:val="000000" w:themeColor="text1"/>
                <w:sz w:val="24"/>
                <w:szCs w:val="24"/>
              </w:rPr>
              <w:t xml:space="preserve"> resources</w:t>
            </w:r>
            <w:r w:rsidRPr="00AB2201">
              <w:rPr>
                <w:rFonts w:ascii="Calibri" w:hAnsi="Calibri" w:cs="Calibri"/>
                <w:color w:val="000000" w:themeColor="text1"/>
                <w:sz w:val="24"/>
                <w:szCs w:val="24"/>
              </w:rPr>
              <w:t> </w:t>
            </w:r>
            <w:r w:rsidRPr="00AB2201">
              <w:rPr>
                <w:rFonts w:ascii="Letter-join No-Lead 40" w:hAnsi="Letter-join No-Lead 40" w:cs="Calibri"/>
                <w:color w:val="000000" w:themeColor="text1"/>
                <w:sz w:val="24"/>
                <w:szCs w:val="24"/>
              </w:rPr>
              <w:t xml:space="preserve">or take part in activities such as the </w:t>
            </w:r>
            <w:hyperlink r:id="rId50" w:history="1">
              <w:r w:rsidRPr="00AB2201">
                <w:rPr>
                  <w:rStyle w:val="Hyperlink"/>
                  <w:rFonts w:ascii="Letter-join No-Lead 40" w:hAnsi="Letter-join No-Lead 40" w:cs="Calibri"/>
                  <w:sz w:val="24"/>
                  <w:szCs w:val="24"/>
                </w:rPr>
                <w:t>Big Birdwatch</w:t>
              </w:r>
            </w:hyperlink>
            <w:r w:rsidRPr="00AB2201">
              <w:rPr>
                <w:rFonts w:ascii="Letter-join No-Lead 40" w:hAnsi="Letter-join No-Lead 40" w:cs="Calibri"/>
                <w:color w:val="7F7F7F" w:themeColor="text1" w:themeTint="80"/>
                <w:sz w:val="24"/>
                <w:szCs w:val="24"/>
              </w:rPr>
              <w:t xml:space="preserve"> </w:t>
            </w:r>
            <w:r w:rsidRPr="00AB2201">
              <w:rPr>
                <w:rFonts w:ascii="Letter-join No-Lead 40" w:hAnsi="Letter-join No-Lead 40" w:cs="Calibri"/>
                <w:color w:val="000000" w:themeColor="text1"/>
                <w:sz w:val="24"/>
                <w:szCs w:val="24"/>
              </w:rPr>
              <w:t>with the RSPB.</w:t>
            </w:r>
          </w:p>
        </w:tc>
        <w:tc>
          <w:tcPr>
            <w:tcW w:w="557" w:type="pct"/>
            <w:vAlign w:val="center"/>
          </w:tcPr>
          <w:p w14:paraId="0160DED6" w14:textId="77777777" w:rsidR="00574818" w:rsidRPr="00AB2201" w:rsidRDefault="00574818" w:rsidP="00574818">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4E9744B3" w14:textId="7C5166F2" w:rsidR="00520B4B" w:rsidRPr="00AB2201" w:rsidRDefault="00574818" w:rsidP="00574818">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691" w:type="pct"/>
            <w:vAlign w:val="center"/>
          </w:tcPr>
          <w:p w14:paraId="1C3363B7" w14:textId="15000443" w:rsidR="00520B4B" w:rsidRPr="00AB2201" w:rsidRDefault="00AA087A" w:rsidP="00520B4B">
            <w:pPr>
              <w:pStyle w:val="NormalWeb"/>
              <w:rPr>
                <w:rFonts w:ascii="Letter-join No-Lead 40" w:hAnsi="Letter-join No-Lead 40"/>
                <w:b/>
                <w:bCs/>
              </w:rPr>
            </w:pPr>
            <w:r w:rsidRPr="00AB2201">
              <w:rPr>
                <w:rFonts w:ascii="Letter-join No-Lead 40" w:hAnsi="Letter-join No-Lead 40"/>
                <w:b/>
                <w:bCs/>
              </w:rPr>
              <w:t>Sustainability Lead</w:t>
            </w:r>
          </w:p>
        </w:tc>
        <w:tc>
          <w:tcPr>
            <w:tcW w:w="1543" w:type="pct"/>
          </w:tcPr>
          <w:p w14:paraId="7A853167" w14:textId="5CCC41E7" w:rsidR="00AA087A" w:rsidRPr="00AB2201" w:rsidRDefault="00AA087A" w:rsidP="00520B4B">
            <w:pPr>
              <w:pStyle w:val="NormalWeb"/>
              <w:rPr>
                <w:rFonts w:ascii="Letter-join No-Lead 40" w:hAnsi="Letter-join No-Lead 40"/>
              </w:rPr>
            </w:pPr>
            <w:r w:rsidRPr="00AB2201">
              <w:rPr>
                <w:rFonts w:ascii="Letter-join No-Lead 40" w:hAnsi="Letter-join No-Lead 40"/>
              </w:rPr>
              <w:t xml:space="preserve">RSBP – Birdwatch </w:t>
            </w:r>
            <w:r w:rsidR="00894A8F" w:rsidRPr="00AB2201">
              <w:rPr>
                <w:rFonts w:ascii="Letter-join No-Lead 40" w:hAnsi="Letter-join No-Lead 40"/>
              </w:rPr>
              <w:t>–7</w:t>
            </w:r>
            <w:r w:rsidR="00894A8F" w:rsidRPr="00AB2201">
              <w:rPr>
                <w:rFonts w:ascii="Letter-join No-Lead 40" w:hAnsi="Letter-join No-Lead 40"/>
                <w:vertAlign w:val="superscript"/>
              </w:rPr>
              <w:t>th</w:t>
            </w:r>
            <w:r w:rsidR="00894A8F" w:rsidRPr="00AB2201">
              <w:rPr>
                <w:rFonts w:ascii="Letter-join No-Lead 40" w:hAnsi="Letter-join No-Lead 40"/>
              </w:rPr>
              <w:t xml:space="preserve"> January 202</w:t>
            </w:r>
            <w:r w:rsidR="00396794" w:rsidRPr="00AB2201">
              <w:rPr>
                <w:rFonts w:ascii="Letter-join No-Lead 40" w:hAnsi="Letter-join No-Lead 40"/>
              </w:rPr>
              <w:t>6</w:t>
            </w:r>
            <w:r w:rsidRPr="00AB2201">
              <w:rPr>
                <w:rFonts w:ascii="Letter-join No-Lead 40" w:hAnsi="Letter-join No-Lead 40"/>
              </w:rPr>
              <w:t xml:space="preserve"> </w:t>
            </w:r>
          </w:p>
        </w:tc>
        <w:tc>
          <w:tcPr>
            <w:tcW w:w="521" w:type="pct"/>
            <w:vAlign w:val="center"/>
          </w:tcPr>
          <w:p w14:paraId="1B52EE47" w14:textId="20FE02CC" w:rsidR="00396794" w:rsidRPr="00AB2201" w:rsidRDefault="00DD5080" w:rsidP="00396794">
            <w:pPr>
              <w:pStyle w:val="NormalWeb"/>
              <w:rPr>
                <w:rFonts w:ascii="Letter-join No-Lead 40" w:hAnsi="Letter-join No-Lead 40"/>
              </w:rPr>
            </w:pPr>
            <w:r w:rsidRPr="00AB2201">
              <w:rPr>
                <w:rFonts w:ascii="Letter-join No-Lead 40" w:hAnsi="Letter-join No-Lead 40"/>
                <w:lang w:val="en-GB"/>
              </w:rPr>
              <w:t>In progress</w:t>
            </w:r>
          </w:p>
          <w:p w14:paraId="62C53906" w14:textId="0DAA4781" w:rsidR="00520B4B" w:rsidRPr="00AB2201" w:rsidRDefault="00520B4B" w:rsidP="00DD5080">
            <w:pPr>
              <w:pStyle w:val="NormalWeb"/>
              <w:rPr>
                <w:rFonts w:ascii="Letter-join No-Lead 40" w:hAnsi="Letter-join No-Lead 40"/>
              </w:rPr>
            </w:pPr>
          </w:p>
        </w:tc>
      </w:tr>
    </w:tbl>
    <w:p w14:paraId="00851B88" w14:textId="56EFFFC3" w:rsidR="00CD1BB9" w:rsidRPr="00AB2201" w:rsidRDefault="00CD1BB9" w:rsidP="00A92A9B">
      <w:pPr>
        <w:rPr>
          <w:rFonts w:ascii="Letter-join No-Lead 40" w:eastAsia="Times New Roman" w:hAnsi="Letter-join No-Lead 40" w:cs="Times New Roman"/>
          <w:sz w:val="24"/>
          <w:szCs w:val="24"/>
          <w:u w:val="single"/>
          <w:lang w:eastAsia="en-GB"/>
        </w:rPr>
      </w:pPr>
    </w:p>
    <w:p w14:paraId="5D23F0FE" w14:textId="5FE549BE" w:rsidR="00825AC4" w:rsidRPr="00AB2201" w:rsidRDefault="00CD1BB9" w:rsidP="00B678A3">
      <w:pPr>
        <w:pStyle w:val="ListParagraph"/>
        <w:numPr>
          <w:ilvl w:val="0"/>
          <w:numId w:val="33"/>
        </w:numPr>
        <w:rPr>
          <w:rStyle w:val="Strong"/>
          <w:rFonts w:ascii="Letter-join No-Lead 40" w:eastAsia="Times New Roman" w:hAnsi="Letter-join No-Lead 40" w:cs="Times New Roman"/>
          <w:b w:val="0"/>
          <w:bCs w:val="0"/>
          <w:sz w:val="24"/>
          <w:szCs w:val="24"/>
          <w:u w:val="single"/>
          <w:lang w:eastAsia="en-GB"/>
        </w:rPr>
      </w:pPr>
      <w:r w:rsidRPr="00AB2201">
        <w:rPr>
          <w:rFonts w:ascii="Letter-join No-Lead 40" w:eastAsia="Times New Roman" w:hAnsi="Letter-join No-Lead 40" w:cs="Times New Roman"/>
          <w:sz w:val="24"/>
          <w:szCs w:val="24"/>
          <w:u w:val="single"/>
          <w:lang w:eastAsia="en-GB"/>
        </w:rPr>
        <w:br w:type="page"/>
      </w:r>
      <w:r w:rsidR="00825AC4" w:rsidRPr="00AB2201">
        <w:rPr>
          <w:rStyle w:val="Strong"/>
          <w:rFonts w:ascii="Letter-join No-Lead 40" w:hAnsi="Letter-join No-Lead 40"/>
          <w:sz w:val="24"/>
          <w:szCs w:val="24"/>
        </w:rPr>
        <w:lastRenderedPageBreak/>
        <w:t>Climate adaptation and resilience</w:t>
      </w:r>
      <w:r w:rsidR="00825AC4" w:rsidRPr="00AB2201">
        <w:rPr>
          <w:rFonts w:ascii="Letter-join No-Lead 40" w:hAnsi="Letter-join No-Lead 40"/>
          <w:sz w:val="24"/>
          <w:szCs w:val="24"/>
        </w:rPr>
        <w:br/>
      </w:r>
      <w:r w:rsidR="00825AC4" w:rsidRPr="00AB2201">
        <w:rPr>
          <w:rFonts w:ascii="Letter-join No-Lead 40" w:hAnsi="Letter-join No-Lead 40" w:cs="AppleSystemUIFont"/>
          <w:sz w:val="24"/>
          <w:szCs w:val="24"/>
        </w:rPr>
        <w:t>Taking actions to reduce the risk of flooding and overheating and to future-proof scarce resources for potential shortages</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29"/>
        <w:gridCol w:w="1561"/>
        <w:gridCol w:w="2127"/>
        <w:gridCol w:w="4817"/>
        <w:gridCol w:w="1635"/>
      </w:tblGrid>
      <w:tr w:rsidR="00825AC4" w:rsidRPr="00AB2201" w14:paraId="4928C8DD" w14:textId="77777777" w:rsidTr="00C852FC">
        <w:tc>
          <w:tcPr>
            <w:tcW w:w="5000" w:type="pct"/>
            <w:gridSpan w:val="5"/>
            <w:shd w:val="clear" w:color="auto" w:fill="FF5237"/>
            <w:vAlign w:val="center"/>
          </w:tcPr>
          <w:p w14:paraId="46E137DC"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ADAPTATION AND RESILIENCE</w:t>
            </w:r>
          </w:p>
        </w:tc>
      </w:tr>
      <w:tr w:rsidR="00825AC4" w:rsidRPr="00AB2201" w14:paraId="3C456F42" w14:textId="77777777" w:rsidTr="00C852FC">
        <w:tc>
          <w:tcPr>
            <w:tcW w:w="1701" w:type="pct"/>
            <w:shd w:val="clear" w:color="auto" w:fill="F9E701"/>
          </w:tcPr>
          <w:p w14:paraId="3CAEAD3D"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08" w:type="pct"/>
            <w:shd w:val="clear" w:color="auto" w:fill="F9E701"/>
          </w:tcPr>
          <w:p w14:paraId="1438C6AB"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92" w:type="pct"/>
            <w:shd w:val="clear" w:color="auto" w:fill="F9E701"/>
          </w:tcPr>
          <w:p w14:paraId="612A48DD"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67" w:type="pct"/>
            <w:shd w:val="clear" w:color="auto" w:fill="F9E701"/>
          </w:tcPr>
          <w:p w14:paraId="2E3A2FB6"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32" w:type="pct"/>
            <w:shd w:val="clear" w:color="auto" w:fill="F9E701"/>
          </w:tcPr>
          <w:p w14:paraId="09452267"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825AC4" w:rsidRPr="00AB2201" w14:paraId="4BB1293D" w14:textId="77777777" w:rsidTr="00C852FC">
        <w:tc>
          <w:tcPr>
            <w:tcW w:w="1701" w:type="pct"/>
            <w:vAlign w:val="bottom"/>
          </w:tcPr>
          <w:p w14:paraId="4ECA0666" w14:textId="77777777" w:rsidR="00825AC4" w:rsidRPr="00AB2201" w:rsidRDefault="00825AC4" w:rsidP="00C852FC">
            <w:pPr>
              <w:spacing w:before="120" w:after="120"/>
              <w:rPr>
                <w:rFonts w:ascii="Letter-join No-Lead 40" w:hAnsi="Letter-join No-Lead 40"/>
                <w:b/>
                <w:bCs/>
                <w:color w:val="ED7D31" w:themeColor="accent2"/>
                <w:sz w:val="24"/>
                <w:szCs w:val="24"/>
                <w:lang w:val="en-GB"/>
              </w:rPr>
            </w:pPr>
            <w:r w:rsidRPr="00AB2201">
              <w:rPr>
                <w:rFonts w:ascii="Letter-join No-Lead 40" w:hAnsi="Letter-join No-Lead 40"/>
                <w:b/>
                <w:bCs/>
                <w:noProof/>
                <w:color w:val="ED7D31" w:themeColor="accent2"/>
                <w:sz w:val="24"/>
                <w:szCs w:val="24"/>
              </w:rPr>
              <w:drawing>
                <wp:anchor distT="0" distB="0" distL="0" distR="0" simplePos="0" relativeHeight="251662352" behindDoc="0" locked="0" layoutInCell="1" allowOverlap="1" wp14:anchorId="6A737A86" wp14:editId="6B305246">
                  <wp:simplePos x="0" y="0"/>
                  <wp:positionH relativeFrom="margin">
                    <wp:posOffset>2143125</wp:posOffset>
                  </wp:positionH>
                  <wp:positionV relativeFrom="margin">
                    <wp:posOffset>415290</wp:posOffset>
                  </wp:positionV>
                  <wp:extent cx="208280" cy="208280"/>
                  <wp:effectExtent l="0" t="0" r="1270" b="1270"/>
                  <wp:wrapNone/>
                  <wp:docPr id="1815362947"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21">
                            <a:extLst>
                              <a:ext uri="{96DAC541-7B7A-43D3-8B79-37D633B846F1}">
                                <asvg:svgBlip xmlns:asvg="http://schemas.microsoft.com/office/drawing/2016/SVG/main" r:embed="rId51"/>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r w:rsidRPr="00AB2201">
              <w:rPr>
                <w:rFonts w:ascii="Letter-join No-Lead 40" w:hAnsi="Letter-join No-Lead 40" w:cs="Calibri"/>
                <w:b/>
                <w:bCs/>
                <w:sz w:val="24"/>
                <w:szCs w:val="24"/>
                <w:lang w:val="en-GB"/>
              </w:rPr>
              <w:t xml:space="preserve">Write a heatwave policy that addresses areas such as school dress code, passive ventilation measures, PE lessons and slip slap slop campaigns </w:t>
            </w:r>
          </w:p>
          <w:p w14:paraId="37646593" w14:textId="77777777" w:rsidR="00825AC4" w:rsidRPr="00AB2201" w:rsidRDefault="00825AC4" w:rsidP="00C852FC">
            <w:pPr>
              <w:spacing w:before="120" w:after="120"/>
              <w:rPr>
                <w:rFonts w:ascii="Letter-join No-Lead 40" w:hAnsi="Letter-join No-Lead 40"/>
                <w:b/>
                <w:bCs/>
                <w:color w:val="ED7D31" w:themeColor="accent2"/>
                <w:sz w:val="24"/>
                <w:szCs w:val="24"/>
                <w:lang w:val="en-GB"/>
              </w:rPr>
            </w:pPr>
            <w:r w:rsidRPr="00AB2201">
              <w:rPr>
                <w:rFonts w:ascii="Letter-join No-Lead 40" w:hAnsi="Letter-join No-Lead 40" w:cs="Calibri"/>
                <w:sz w:val="24"/>
                <w:szCs w:val="24"/>
                <w:lang w:val="en-GB"/>
              </w:rPr>
              <w:t xml:space="preserve">Consider adopting the </w:t>
            </w:r>
            <w:hyperlink r:id="rId52" w:history="1">
              <w:r w:rsidRPr="00AB2201">
                <w:rPr>
                  <w:rStyle w:val="Hyperlink"/>
                  <w:rFonts w:ascii="Letter-join No-Lead 40" w:hAnsi="Letter-join No-Lead 40" w:cs="Calibri"/>
                  <w:sz w:val="24"/>
                  <w:szCs w:val="24"/>
                  <w:lang w:val="en-GB"/>
                </w:rPr>
                <w:t>joint union heatwave protocol</w:t>
              </w:r>
            </w:hyperlink>
            <w:r w:rsidRPr="00AB2201">
              <w:rPr>
                <w:rFonts w:ascii="Letter-join No-Lead 40" w:hAnsi="Letter-join No-Lead 40" w:cs="Calibri"/>
                <w:color w:val="7F7F7F" w:themeColor="text1" w:themeTint="80"/>
                <w:sz w:val="24"/>
                <w:szCs w:val="24"/>
                <w:lang w:val="en-GB"/>
              </w:rPr>
              <w:t xml:space="preserve"> </w:t>
            </w:r>
            <w:r w:rsidRPr="00AB2201">
              <w:rPr>
                <w:rFonts w:ascii="Letter-join No-Lead 40" w:hAnsi="Letter-join No-Lead 40" w:cs="Calibri"/>
                <w:sz w:val="24"/>
                <w:szCs w:val="24"/>
                <w:lang w:val="en-GB"/>
              </w:rPr>
              <w:t xml:space="preserve">including short term, medium term and long term measures. </w:t>
            </w:r>
          </w:p>
        </w:tc>
        <w:tc>
          <w:tcPr>
            <w:tcW w:w="508" w:type="pct"/>
            <w:vAlign w:val="center"/>
          </w:tcPr>
          <w:p w14:paraId="21998F2C" w14:textId="2EBA5FD0" w:rsidR="00825AC4" w:rsidRPr="00AB2201" w:rsidRDefault="00825AC4" w:rsidP="00C852FC">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BF41CB">
              <w:rPr>
                <w:rFonts w:ascii="Letter-join No-Lead 40" w:hAnsi="Letter-join No-Lead 40"/>
                <w:b/>
                <w:bCs/>
                <w:sz w:val="24"/>
                <w:szCs w:val="24"/>
                <w:lang w:val="en-GB"/>
              </w:rPr>
              <w:t>September</w:t>
            </w:r>
          </w:p>
          <w:p w14:paraId="1B164B80" w14:textId="77777777" w:rsidR="00825AC4" w:rsidRPr="00AB2201" w:rsidRDefault="00825AC4" w:rsidP="00C852FC">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Review: </w:t>
            </w:r>
          </w:p>
        </w:tc>
        <w:tc>
          <w:tcPr>
            <w:tcW w:w="692" w:type="pct"/>
            <w:vAlign w:val="center"/>
          </w:tcPr>
          <w:p w14:paraId="415B3009" w14:textId="77777777" w:rsidR="00825AC4" w:rsidRPr="00AB2201" w:rsidRDefault="00825AC4" w:rsidP="00C852FC">
            <w:pPr>
              <w:pStyle w:val="NormalWeb"/>
              <w:rPr>
                <w:rFonts w:ascii="Letter-join No-Lead 40" w:hAnsi="Letter-join No-Lead 40"/>
                <w:b/>
                <w:bCs/>
                <w:lang w:val="en-GB"/>
              </w:rPr>
            </w:pPr>
          </w:p>
        </w:tc>
        <w:tc>
          <w:tcPr>
            <w:tcW w:w="1567" w:type="pct"/>
          </w:tcPr>
          <w:p w14:paraId="0E9D1A7F" w14:textId="05A97943" w:rsidR="00396794" w:rsidRPr="00AB2201" w:rsidRDefault="00AB2201" w:rsidP="00C852FC">
            <w:pPr>
              <w:pStyle w:val="NormalWeb"/>
              <w:rPr>
                <w:rFonts w:ascii="Letter-join No-Lead 40" w:hAnsi="Letter-join No-Lead 40"/>
                <w:lang w:val="en-GB"/>
              </w:rPr>
            </w:pPr>
            <w:r w:rsidRPr="00AB2201">
              <w:rPr>
                <w:rFonts w:ascii="Letter-join No-Lead 40" w:hAnsi="Letter-join No-Lead 40"/>
                <w:lang w:val="en-GB"/>
              </w:rPr>
              <w:t>Pro</w:t>
            </w:r>
            <w:r w:rsidRPr="00AB2201">
              <w:rPr>
                <w:rFonts w:ascii="Letter-join No-Lead 40" w:hAnsi="Letter-join No-Lead 40"/>
              </w:rPr>
              <w:t>tocol</w:t>
            </w:r>
            <w:r w:rsidR="00732159" w:rsidRPr="00AB2201">
              <w:rPr>
                <w:rFonts w:ascii="Letter-join No-Lead 40" w:hAnsi="Letter-join No-Lead 40"/>
                <w:lang w:val="en-GB"/>
              </w:rPr>
              <w:t xml:space="preserve"> for the hot weather. Student led activities </w:t>
            </w:r>
          </w:p>
          <w:p w14:paraId="624EAE7F" w14:textId="3B10ADB2" w:rsidR="00396794" w:rsidRPr="00AB2201" w:rsidRDefault="00396794" w:rsidP="00C852FC">
            <w:pPr>
              <w:pStyle w:val="NormalWeb"/>
              <w:rPr>
                <w:rFonts w:ascii="Letter-join No-Lead 40" w:hAnsi="Letter-join No-Lead 40"/>
                <w:lang w:val="en-GB"/>
              </w:rPr>
            </w:pPr>
            <w:r w:rsidRPr="00AB2201">
              <w:rPr>
                <w:rFonts w:ascii="Letter-join No-Lead 40" w:hAnsi="Letter-join No-Lead 40"/>
                <w:lang w:val="en-GB"/>
              </w:rPr>
              <w:t xml:space="preserve">Martyn </w:t>
            </w:r>
            <w:r w:rsidR="00AB2201">
              <w:rPr>
                <w:rFonts w:ascii="Letter-join No-Lead 40" w:hAnsi="Letter-join No-Lead 40"/>
                <w:lang w:val="en-GB"/>
              </w:rPr>
              <w:t xml:space="preserve">(CSEL) </w:t>
            </w:r>
            <w:r w:rsidRPr="00AB2201">
              <w:rPr>
                <w:rFonts w:ascii="Letter-join No-Lead 40" w:hAnsi="Letter-join No-Lead 40"/>
                <w:lang w:val="en-GB"/>
              </w:rPr>
              <w:t xml:space="preserve">to look into </w:t>
            </w:r>
            <w:r w:rsidR="00AB2201" w:rsidRPr="00AB2201">
              <w:rPr>
                <w:rFonts w:ascii="Letter-join No-Lead 40" w:hAnsi="Letter-join No-Lead 40"/>
                <w:lang w:val="en-GB"/>
              </w:rPr>
              <w:t xml:space="preserve">policy for the coming year. </w:t>
            </w:r>
          </w:p>
        </w:tc>
        <w:tc>
          <w:tcPr>
            <w:tcW w:w="532" w:type="pct"/>
            <w:vAlign w:val="center"/>
          </w:tcPr>
          <w:p w14:paraId="294C8B9A" w14:textId="33E3A60C" w:rsidR="00D05229"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 xml:space="preserve"> </w:t>
            </w:r>
          </w:p>
          <w:p w14:paraId="78945C39" w14:textId="2AE8FFA9" w:rsidR="00BF41CB" w:rsidRPr="00AB2201" w:rsidRDefault="00D05229" w:rsidP="00BF41CB">
            <w:pPr>
              <w:pStyle w:val="NormalWeb"/>
              <w:rPr>
                <w:rFonts w:ascii="Letter-join No-Lead 40" w:hAnsi="Letter-join No-Lead 40"/>
                <w:lang w:val="en-GB"/>
              </w:rPr>
            </w:pPr>
            <w:r w:rsidRPr="00AB2201">
              <w:rPr>
                <w:rFonts w:ascii="Letter-join No-Lead 40" w:hAnsi="Letter-join No-Lead 40"/>
                <w:lang w:val="en-GB"/>
              </w:rPr>
              <w:t>In progress</w:t>
            </w:r>
          </w:p>
          <w:p w14:paraId="7F89272F" w14:textId="57748276" w:rsidR="00825AC4" w:rsidRPr="00AB2201" w:rsidRDefault="00825AC4" w:rsidP="00D05229">
            <w:pPr>
              <w:pStyle w:val="NormalWeb"/>
              <w:rPr>
                <w:rFonts w:ascii="Letter-join No-Lead 40" w:hAnsi="Letter-join No-Lead 40"/>
                <w:lang w:val="en-GB"/>
              </w:rPr>
            </w:pPr>
          </w:p>
        </w:tc>
      </w:tr>
      <w:tr w:rsidR="00825AC4" w:rsidRPr="00AB2201" w14:paraId="7369AD35" w14:textId="77777777" w:rsidTr="00C852FC">
        <w:tc>
          <w:tcPr>
            <w:tcW w:w="1701" w:type="pct"/>
            <w:vAlign w:val="bottom"/>
          </w:tcPr>
          <w:p w14:paraId="6687EA0A" w14:textId="2936BA5B" w:rsidR="00825AC4" w:rsidRPr="00AB2201" w:rsidRDefault="00242085" w:rsidP="00C852FC">
            <w:pPr>
              <w:spacing w:before="120" w:after="120"/>
              <w:rPr>
                <w:rFonts w:ascii="Letter-join No-Lead 40" w:hAnsi="Letter-join No-Lead 40" w:cs="Calibri"/>
                <w:sz w:val="24"/>
                <w:szCs w:val="24"/>
                <w:lang w:val="en-GB"/>
              </w:rPr>
            </w:pPr>
            <w:r w:rsidRPr="00AB2201">
              <w:rPr>
                <w:rFonts w:ascii="Letter-join No-Lead 40" w:hAnsi="Letter-join No-Lead 40" w:cs="Calibri"/>
                <w:b/>
                <w:bCs/>
                <w:sz w:val="24"/>
                <w:szCs w:val="24"/>
              </w:rPr>
              <w:t>Conduct a grounds audit</w:t>
            </w:r>
            <w:r w:rsidRPr="00AB2201">
              <w:rPr>
                <w:rFonts w:ascii="Letter-join No-Lead 40" w:hAnsi="Letter-join No-Lead 40" w:cs="Calibri"/>
                <w:b/>
                <w:bCs/>
                <w:color w:val="000000" w:themeColor="text1"/>
                <w:sz w:val="24"/>
                <w:szCs w:val="24"/>
              </w:rPr>
              <w:t xml:space="preserve"> </w:t>
            </w:r>
            <w:r w:rsidRPr="00AB2201">
              <w:rPr>
                <w:rFonts w:ascii="Letter-join No-Lead 40" w:hAnsi="Letter-join No-Lead 40" w:cs="Calibri"/>
                <w:color w:val="000000" w:themeColor="text1"/>
                <w:sz w:val="24"/>
                <w:szCs w:val="24"/>
              </w:rPr>
              <w:t xml:space="preserve">The </w:t>
            </w:r>
            <w:hyperlink r:id="rId53" w:history="1">
              <w:r w:rsidRPr="00AB2201">
                <w:rPr>
                  <w:rStyle w:val="Hyperlink"/>
                  <w:rFonts w:ascii="Letter-join No-Lead 40" w:hAnsi="Letter-join No-Lead 40" w:cs="Calibri"/>
                  <w:sz w:val="24"/>
                  <w:szCs w:val="24"/>
                </w:rPr>
                <w:t>Climate Ready School Grounds survey</w:t>
              </w:r>
            </w:hyperlink>
            <w:r w:rsidRPr="00AB2201">
              <w:rPr>
                <w:rFonts w:ascii="Letter-join No-Lead 40" w:hAnsi="Letter-join No-Lead 40" w:cs="Calibri"/>
                <w:color w:val="7F7F7F" w:themeColor="text1" w:themeTint="80"/>
                <w:sz w:val="24"/>
                <w:szCs w:val="24"/>
              </w:rPr>
              <w:t xml:space="preserve"> </w:t>
            </w:r>
            <w:r w:rsidRPr="00AB2201">
              <w:rPr>
                <w:rFonts w:ascii="Letter-join No-Lead 40" w:hAnsi="Letter-join No-Lead 40" w:cs="Calibri"/>
                <w:color w:val="000000" w:themeColor="text1"/>
                <w:sz w:val="24"/>
                <w:szCs w:val="24"/>
              </w:rPr>
              <w:t>from Learning Through Landscapes covers all weather conditions and involves students' opinions of their grounds.</w:t>
            </w:r>
          </w:p>
        </w:tc>
        <w:tc>
          <w:tcPr>
            <w:tcW w:w="508" w:type="pct"/>
            <w:vAlign w:val="center"/>
          </w:tcPr>
          <w:p w14:paraId="722F21BB" w14:textId="65514C54" w:rsidR="00317206" w:rsidRPr="00AB2201" w:rsidRDefault="00317206" w:rsidP="00317206">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r w:rsidR="00BF41CB">
              <w:rPr>
                <w:rFonts w:ascii="Letter-join No-Lead 40" w:hAnsi="Letter-join No-Lead 40"/>
                <w:b/>
                <w:bCs/>
                <w:sz w:val="24"/>
                <w:szCs w:val="24"/>
                <w:lang w:val="en-GB"/>
              </w:rPr>
              <w:t xml:space="preserve">September </w:t>
            </w:r>
          </w:p>
          <w:p w14:paraId="072A7C85" w14:textId="152E0709" w:rsidR="00825AC4" w:rsidRPr="00AB2201" w:rsidRDefault="00317206" w:rsidP="00317206">
            <w:pPr>
              <w:rPr>
                <w:rFonts w:ascii="Letter-join No-Lead 40" w:hAnsi="Letter-join No-Lead 40"/>
                <w:b/>
                <w:bCs/>
                <w:sz w:val="24"/>
                <w:szCs w:val="24"/>
                <w:lang w:val="en-GB"/>
              </w:rPr>
            </w:pPr>
            <w:r w:rsidRPr="00AB2201">
              <w:rPr>
                <w:rFonts w:ascii="Letter-join No-Lead 40" w:hAnsi="Letter-join No-Lead 40"/>
                <w:b/>
                <w:bCs/>
                <w:sz w:val="24"/>
                <w:szCs w:val="24"/>
                <w:lang w:val="en-GB"/>
              </w:rPr>
              <w:t>Review:</w:t>
            </w:r>
          </w:p>
        </w:tc>
        <w:tc>
          <w:tcPr>
            <w:tcW w:w="692" w:type="pct"/>
            <w:vAlign w:val="center"/>
          </w:tcPr>
          <w:p w14:paraId="03F7A99A" w14:textId="77777777" w:rsidR="00825AC4" w:rsidRPr="00AB2201" w:rsidRDefault="00825AC4" w:rsidP="00C852FC">
            <w:pPr>
              <w:pStyle w:val="NormalWeb"/>
              <w:rPr>
                <w:rFonts w:ascii="Letter-join No-Lead 40" w:hAnsi="Letter-join No-Lead 40"/>
                <w:b/>
                <w:bCs/>
                <w:lang w:val="en-GB"/>
              </w:rPr>
            </w:pPr>
          </w:p>
        </w:tc>
        <w:tc>
          <w:tcPr>
            <w:tcW w:w="1567" w:type="pct"/>
          </w:tcPr>
          <w:p w14:paraId="4F321DA9" w14:textId="32DF1639" w:rsidR="00825AC4" w:rsidRPr="00AB2201" w:rsidRDefault="00BF41CB" w:rsidP="00C852FC">
            <w:pPr>
              <w:pStyle w:val="NormalWeb"/>
              <w:rPr>
                <w:rFonts w:ascii="Letter-join No-Lead 40" w:hAnsi="Letter-join No-Lead 40"/>
                <w:lang w:val="en-GB"/>
              </w:rPr>
            </w:pPr>
            <w:r>
              <w:rPr>
                <w:rFonts w:ascii="Letter-join No-Lead 40" w:hAnsi="Letter-join No-Lead 40"/>
                <w:lang w:val="en-GB"/>
              </w:rPr>
              <w:t xml:space="preserve">To discuss and sort with Martyn (CSEL) and develop over the coming year. </w:t>
            </w:r>
          </w:p>
        </w:tc>
        <w:tc>
          <w:tcPr>
            <w:tcW w:w="532" w:type="pct"/>
            <w:vAlign w:val="center"/>
          </w:tcPr>
          <w:p w14:paraId="50A8B662" w14:textId="18CC7961" w:rsidR="00825AC4" w:rsidRPr="00AB2201" w:rsidRDefault="00566A27" w:rsidP="00BF41CB">
            <w:pPr>
              <w:pStyle w:val="NormalWeb"/>
              <w:rPr>
                <w:rFonts w:ascii="Letter-join No-Lead 40" w:hAnsi="Letter-join No-Lead 40"/>
                <w:lang w:val="en-GB"/>
              </w:rPr>
            </w:pPr>
            <w:r w:rsidRPr="00AB2201">
              <w:rPr>
                <w:rFonts w:ascii="Letter-join No-Lead 40" w:hAnsi="Letter-join No-Lead 40"/>
                <w:lang w:val="en-GB"/>
              </w:rPr>
              <w:t>In progress</w:t>
            </w:r>
          </w:p>
        </w:tc>
      </w:tr>
    </w:tbl>
    <w:p w14:paraId="3826C1C4" w14:textId="77777777" w:rsidR="00825AC4" w:rsidRPr="00AB2201" w:rsidRDefault="00825AC4" w:rsidP="00825AC4">
      <w:pPr>
        <w:spacing w:after="0"/>
        <w:rPr>
          <w:rFonts w:ascii="Letter-join No-Lead 40" w:hAnsi="Letter-join No-Lead 40"/>
          <w:b/>
          <w:bCs/>
          <w:sz w:val="24"/>
          <w:szCs w:val="2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29"/>
        <w:gridCol w:w="1561"/>
        <w:gridCol w:w="2124"/>
        <w:gridCol w:w="4817"/>
        <w:gridCol w:w="1638"/>
      </w:tblGrid>
      <w:tr w:rsidR="00825AC4" w:rsidRPr="00AB2201" w14:paraId="6E27C84A" w14:textId="77777777" w:rsidTr="00C852FC">
        <w:tc>
          <w:tcPr>
            <w:tcW w:w="5000" w:type="pct"/>
            <w:gridSpan w:val="5"/>
            <w:shd w:val="clear" w:color="auto" w:fill="FF5237"/>
            <w:vAlign w:val="center"/>
          </w:tcPr>
          <w:p w14:paraId="41E44B41"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color w:val="FFFFFF" w:themeColor="background1"/>
                <w:lang w:val="en-GB"/>
              </w:rPr>
              <w:t>WATER</w:t>
            </w:r>
          </w:p>
        </w:tc>
      </w:tr>
      <w:tr w:rsidR="00825AC4" w:rsidRPr="00AB2201" w14:paraId="4E8833C0" w14:textId="77777777" w:rsidTr="00C852FC">
        <w:tc>
          <w:tcPr>
            <w:tcW w:w="1701" w:type="pct"/>
            <w:shd w:val="clear" w:color="auto" w:fill="F9E701"/>
          </w:tcPr>
          <w:p w14:paraId="073BAA42"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ACTION</w:t>
            </w:r>
          </w:p>
        </w:tc>
        <w:tc>
          <w:tcPr>
            <w:tcW w:w="508" w:type="pct"/>
            <w:shd w:val="clear" w:color="auto" w:fill="F9E701"/>
          </w:tcPr>
          <w:p w14:paraId="16FF64B2"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TIMEFRAME</w:t>
            </w:r>
          </w:p>
        </w:tc>
        <w:tc>
          <w:tcPr>
            <w:tcW w:w="691" w:type="pct"/>
            <w:shd w:val="clear" w:color="auto" w:fill="F9E701"/>
          </w:tcPr>
          <w:p w14:paraId="5EC6B569"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STAKEHOLDERS</w:t>
            </w:r>
          </w:p>
        </w:tc>
        <w:tc>
          <w:tcPr>
            <w:tcW w:w="1567" w:type="pct"/>
            <w:shd w:val="clear" w:color="auto" w:fill="F9E701"/>
          </w:tcPr>
          <w:p w14:paraId="082A788E"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NOTES</w:t>
            </w:r>
          </w:p>
        </w:tc>
        <w:tc>
          <w:tcPr>
            <w:tcW w:w="533" w:type="pct"/>
            <w:shd w:val="clear" w:color="auto" w:fill="F9E701"/>
          </w:tcPr>
          <w:p w14:paraId="605F9947" w14:textId="77777777" w:rsidR="00825AC4" w:rsidRPr="00AB2201" w:rsidRDefault="00825AC4" w:rsidP="00C852FC">
            <w:pPr>
              <w:pStyle w:val="NormalWeb"/>
              <w:jc w:val="center"/>
              <w:rPr>
                <w:rFonts w:ascii="Letter-join No-Lead 40" w:hAnsi="Letter-join No-Lead 40"/>
                <w:b/>
                <w:bCs/>
                <w:lang w:val="en-GB"/>
              </w:rPr>
            </w:pPr>
            <w:r w:rsidRPr="00AB2201">
              <w:rPr>
                <w:rFonts w:ascii="Letter-join No-Lead 40" w:hAnsi="Letter-join No-Lead 40"/>
                <w:b/>
                <w:bCs/>
                <w:lang w:val="en-GB"/>
              </w:rPr>
              <w:t>TRACKER</w:t>
            </w:r>
          </w:p>
        </w:tc>
      </w:tr>
      <w:tr w:rsidR="00825AC4" w:rsidRPr="00AB2201" w14:paraId="2B82E31D" w14:textId="77777777" w:rsidTr="00C852FC">
        <w:tc>
          <w:tcPr>
            <w:tcW w:w="1701" w:type="pct"/>
            <w:vAlign w:val="bottom"/>
          </w:tcPr>
          <w:p w14:paraId="5A36295C" w14:textId="4FD7007C" w:rsidR="00825AC4" w:rsidRPr="00AB2201" w:rsidRDefault="00A140E3" w:rsidP="00C852FC">
            <w:pPr>
              <w:spacing w:after="160" w:line="259" w:lineRule="auto"/>
              <w:rPr>
                <w:rFonts w:ascii="Letter-join No-Lead 40" w:hAnsi="Letter-join No-Lead 40"/>
                <w:b/>
                <w:sz w:val="24"/>
                <w:szCs w:val="24"/>
                <w:lang w:val="en-GB"/>
              </w:rPr>
            </w:pPr>
            <w:r w:rsidRPr="00AB2201">
              <w:rPr>
                <w:rFonts w:ascii="Letter-join No-Lead 40" w:hAnsi="Letter-join No-Lead 40"/>
                <w:b/>
                <w:sz w:val="24"/>
                <w:szCs w:val="24"/>
                <w:lang w:val="en-GB"/>
              </w:rPr>
              <w:t>Arrange for a water audit from your local water provider</w:t>
            </w:r>
            <w:r w:rsidR="00891C41" w:rsidRPr="00AB2201">
              <w:rPr>
                <w:rFonts w:ascii="Letter-join No-Lead 40" w:hAnsi="Letter-join No-Lead 40"/>
                <w:b/>
                <w:sz w:val="24"/>
                <w:szCs w:val="24"/>
                <w:lang w:val="en-GB"/>
              </w:rPr>
              <w:t xml:space="preserve"> </w:t>
            </w:r>
            <w:r w:rsidR="00825AC4" w:rsidRPr="00AB2201">
              <w:rPr>
                <w:rFonts w:ascii="Letter-join No-Lead 40" w:hAnsi="Letter-join No-Lead 40"/>
                <w:bCs/>
                <w:sz w:val="24"/>
                <w:szCs w:val="24"/>
                <w:lang w:val="en-GB"/>
              </w:rPr>
              <w:t>Register for</w:t>
            </w:r>
            <w:r w:rsidR="00825AC4" w:rsidRPr="00AB2201">
              <w:rPr>
                <w:rFonts w:ascii="Letter-join No-Lead 40" w:hAnsi="Letter-join No-Lead 40"/>
                <w:bCs/>
                <w:sz w:val="24"/>
                <w:szCs w:val="24"/>
              </w:rPr>
              <w:t xml:space="preserve"> a free water audit from </w:t>
            </w:r>
            <w:hyperlink r:id="rId54" w:history="1">
              <w:r w:rsidR="00825AC4" w:rsidRPr="00AB2201">
                <w:rPr>
                  <w:rStyle w:val="Hyperlink"/>
                  <w:rFonts w:ascii="Letter-join No-Lead 40" w:hAnsi="Letter-join No-Lead 40"/>
                  <w:bCs/>
                  <w:sz w:val="24"/>
                  <w:szCs w:val="24"/>
                </w:rPr>
                <w:t>Severn Trent</w:t>
              </w:r>
              <w:r w:rsidR="00825AC4" w:rsidRPr="00AB2201">
                <w:rPr>
                  <w:rStyle w:val="Hyperlink"/>
                  <w:rFonts w:ascii="Letter-join No-Lead 40" w:hAnsi="Letter-join No-Lead 40"/>
                  <w:b/>
                  <w:sz w:val="24"/>
                  <w:szCs w:val="24"/>
                </w:rPr>
                <w:t xml:space="preserve"> </w:t>
              </w:r>
            </w:hyperlink>
            <w:r w:rsidR="00825AC4" w:rsidRPr="00AB2201">
              <w:rPr>
                <w:rFonts w:ascii="Letter-join No-Lead 40" w:hAnsi="Letter-join No-Lead 40"/>
                <w:bCs/>
                <w:sz w:val="24"/>
                <w:szCs w:val="24"/>
              </w:rPr>
              <w:t xml:space="preserve">(available from April ’25 through Green Recovery funds). Schools can save up to 18% and receive water saving kit as needed.  </w:t>
            </w:r>
            <w:r w:rsidR="00825AC4" w:rsidRPr="00AB2201">
              <w:rPr>
                <w:rFonts w:ascii="Letter-join No-Lead 40" w:hAnsi="Letter-join No-Lead 40" w:cs="Calibri"/>
                <w:color w:val="7F7F7F" w:themeColor="text1" w:themeTint="80"/>
                <w:sz w:val="24"/>
                <w:szCs w:val="24"/>
                <w:lang w:val="en-GB"/>
              </w:rPr>
              <w:t xml:space="preserve"> </w:t>
            </w:r>
          </w:p>
        </w:tc>
        <w:tc>
          <w:tcPr>
            <w:tcW w:w="508" w:type="pct"/>
            <w:vAlign w:val="center"/>
          </w:tcPr>
          <w:p w14:paraId="6ADD9BBD" w14:textId="77777777" w:rsidR="00825AC4" w:rsidRPr="00AB2201" w:rsidRDefault="00825AC4" w:rsidP="00C852FC">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52ACA263" w14:textId="77777777" w:rsidR="00825AC4" w:rsidRPr="00AB2201" w:rsidRDefault="00825AC4" w:rsidP="00C852FC">
            <w:pPr>
              <w:rPr>
                <w:rFonts w:ascii="Letter-join No-Lead 40" w:hAnsi="Letter-join No-Lead 40"/>
                <w:b/>
                <w:bCs/>
                <w:sz w:val="24"/>
                <w:szCs w:val="24"/>
                <w:lang w:val="en-GB"/>
              </w:rPr>
            </w:pPr>
            <w:r w:rsidRPr="00AB2201">
              <w:rPr>
                <w:rFonts w:ascii="Letter-join No-Lead 40" w:hAnsi="Letter-join No-Lead 40"/>
                <w:b/>
                <w:bCs/>
                <w:sz w:val="24"/>
                <w:szCs w:val="24"/>
                <w:lang w:val="en-GB"/>
              </w:rPr>
              <w:t xml:space="preserve">Review: </w:t>
            </w:r>
          </w:p>
        </w:tc>
        <w:tc>
          <w:tcPr>
            <w:tcW w:w="691" w:type="pct"/>
            <w:vAlign w:val="center"/>
          </w:tcPr>
          <w:p w14:paraId="43DE8C34" w14:textId="77777777" w:rsidR="00825AC4" w:rsidRPr="00AB2201" w:rsidRDefault="00825AC4" w:rsidP="00C852FC">
            <w:pPr>
              <w:pStyle w:val="NormalWeb"/>
              <w:rPr>
                <w:rFonts w:ascii="Letter-join No-Lead 40" w:hAnsi="Letter-join No-Lead 40"/>
                <w:b/>
                <w:bCs/>
                <w:lang w:val="en-GB"/>
              </w:rPr>
            </w:pPr>
          </w:p>
        </w:tc>
        <w:tc>
          <w:tcPr>
            <w:tcW w:w="1567" w:type="pct"/>
          </w:tcPr>
          <w:p w14:paraId="22889329" w14:textId="77777777" w:rsidR="00825AC4" w:rsidRPr="00AB2201" w:rsidRDefault="006267A5" w:rsidP="00C852FC">
            <w:pPr>
              <w:pStyle w:val="NormalWeb"/>
              <w:rPr>
                <w:rFonts w:ascii="Letter-join No-Lead 40" w:hAnsi="Letter-join No-Lead 40"/>
                <w:lang w:val="en-GB"/>
              </w:rPr>
            </w:pPr>
            <w:r w:rsidRPr="00AB2201">
              <w:rPr>
                <w:rFonts w:ascii="Letter-join No-Lead 40" w:hAnsi="Letter-join No-Lead 40"/>
                <w:lang w:val="en-GB"/>
              </w:rPr>
              <w:t>Lee has done this for all schools who are now being contacted to arrange dates.</w:t>
            </w:r>
          </w:p>
          <w:p w14:paraId="4BB5715E" w14:textId="5A11D35B" w:rsidR="00732159" w:rsidRPr="00AB2201" w:rsidRDefault="00732159" w:rsidP="00C852FC">
            <w:pPr>
              <w:pStyle w:val="NormalWeb"/>
              <w:rPr>
                <w:rFonts w:ascii="Letter-join No-Lead 40" w:hAnsi="Letter-join No-Lead 40"/>
                <w:lang w:val="en-GB"/>
              </w:rPr>
            </w:pPr>
            <w:r w:rsidRPr="00AB2201">
              <w:rPr>
                <w:rFonts w:ascii="Letter-join No-Lead 40" w:hAnsi="Letter-join No-Lead 40"/>
                <w:lang w:val="en-GB"/>
              </w:rPr>
              <w:t xml:space="preserve">Register for free water audit for Severn Trent. Council have done. Moved to Wave, </w:t>
            </w:r>
          </w:p>
        </w:tc>
        <w:tc>
          <w:tcPr>
            <w:tcW w:w="533" w:type="pct"/>
            <w:vAlign w:val="center"/>
          </w:tcPr>
          <w:p w14:paraId="0ACB121F" w14:textId="308DA760" w:rsidR="00825AC4" w:rsidRPr="00AB2201" w:rsidRDefault="00D05229" w:rsidP="00D05229">
            <w:pPr>
              <w:pStyle w:val="NormalWeb"/>
              <w:rPr>
                <w:rFonts w:ascii="Letter-join No-Lead 40" w:hAnsi="Letter-join No-Lead 40"/>
                <w:lang w:val="en-GB"/>
              </w:rPr>
            </w:pPr>
            <w:r w:rsidRPr="00AB2201">
              <w:rPr>
                <w:rFonts w:ascii="Letter-join No-Lead 40" w:hAnsi="Letter-join No-Lead 40"/>
                <w:lang w:val="en-GB"/>
              </w:rPr>
              <w:t>In progress</w:t>
            </w:r>
          </w:p>
        </w:tc>
      </w:tr>
      <w:tr w:rsidR="00825AC4" w:rsidRPr="00AB2201" w14:paraId="136D7D7A" w14:textId="77777777" w:rsidTr="00C852FC">
        <w:tc>
          <w:tcPr>
            <w:tcW w:w="1701" w:type="pct"/>
            <w:vAlign w:val="bottom"/>
          </w:tcPr>
          <w:p w14:paraId="172A0A6D" w14:textId="77777777" w:rsidR="007B68AB" w:rsidRPr="00AB2201" w:rsidRDefault="007B68AB" w:rsidP="007B68AB">
            <w:pPr>
              <w:spacing w:before="120" w:after="120"/>
              <w:rPr>
                <w:rFonts w:ascii="Letter-join No-Lead 40" w:hAnsi="Letter-join No-Lead 40" w:cs="Calibri"/>
                <w:b/>
                <w:bCs/>
                <w:sz w:val="24"/>
                <w:szCs w:val="24"/>
              </w:rPr>
            </w:pPr>
            <w:r w:rsidRPr="00AB2201">
              <w:rPr>
                <w:rFonts w:ascii="Letter-join No-Lead 40" w:hAnsi="Letter-join No-Lead 40" w:cs="Calibri"/>
                <w:b/>
                <w:bCs/>
                <w:sz w:val="24"/>
                <w:szCs w:val="24"/>
              </w:rPr>
              <w:t>Raise awareness around water consumption and efficiency through workshops and assemblies</w:t>
            </w:r>
          </w:p>
          <w:p w14:paraId="574F9DAF" w14:textId="42DEB7A9" w:rsidR="00825AC4" w:rsidRPr="00AB2201" w:rsidRDefault="007B68AB" w:rsidP="007B68AB">
            <w:pPr>
              <w:spacing w:before="120" w:after="120"/>
              <w:rPr>
                <w:rFonts w:ascii="Letter-join No-Lead 40" w:hAnsi="Letter-join No-Lead 40" w:cs="Calibri"/>
                <w:b/>
                <w:bCs/>
                <w:sz w:val="24"/>
                <w:szCs w:val="24"/>
              </w:rPr>
            </w:pPr>
            <w:r w:rsidRPr="00AB2201">
              <w:rPr>
                <w:rFonts w:ascii="Letter-join No-Lead 40" w:hAnsi="Letter-join No-Lead 40"/>
                <w:bCs/>
                <w:sz w:val="24"/>
                <w:szCs w:val="24"/>
              </w:rPr>
              <w:t xml:space="preserve">Make the most of free assemblies to engage and inform the school community </w:t>
            </w:r>
            <w:hyperlink r:id="rId55" w:history="1">
              <w:r w:rsidRPr="00AB2201">
                <w:rPr>
                  <w:rStyle w:val="Hyperlink"/>
                  <w:rFonts w:ascii="Letter-join No-Lead 40" w:hAnsi="Letter-join No-Lead 40"/>
                  <w:bCs/>
                  <w:sz w:val="24"/>
                  <w:szCs w:val="24"/>
                </w:rPr>
                <w:t xml:space="preserve">Severn </w:t>
              </w:r>
            </w:hyperlink>
            <w:hyperlink r:id="rId56" w:history="1">
              <w:r w:rsidRPr="00AB2201">
                <w:rPr>
                  <w:rStyle w:val="Hyperlink"/>
                  <w:rFonts w:ascii="Letter-join No-Lead 40" w:hAnsi="Letter-join No-Lead 40"/>
                  <w:bCs/>
                  <w:sz w:val="24"/>
                  <w:szCs w:val="24"/>
                </w:rPr>
                <w:t>Trent</w:t>
              </w:r>
            </w:hyperlink>
            <w:r w:rsidRPr="00AB2201">
              <w:rPr>
                <w:rFonts w:ascii="Letter-join No-Lead 40" w:hAnsi="Letter-join No-Lead 40"/>
                <w:bCs/>
                <w:sz w:val="24"/>
                <w:szCs w:val="24"/>
              </w:rPr>
              <w:t xml:space="preserve"> Education.</w:t>
            </w:r>
          </w:p>
        </w:tc>
        <w:tc>
          <w:tcPr>
            <w:tcW w:w="508" w:type="pct"/>
            <w:vAlign w:val="center"/>
          </w:tcPr>
          <w:p w14:paraId="52D18EB3" w14:textId="77777777" w:rsidR="007B68AB" w:rsidRPr="00AB2201" w:rsidRDefault="007B68AB" w:rsidP="007B68AB">
            <w:pPr>
              <w:rPr>
                <w:rFonts w:ascii="Letter-join No-Lead 40" w:hAnsi="Letter-join No-Lead 40"/>
                <w:sz w:val="24"/>
                <w:szCs w:val="24"/>
                <w:lang w:val="en-GB"/>
              </w:rPr>
            </w:pPr>
            <w:r w:rsidRPr="00AB2201">
              <w:rPr>
                <w:rFonts w:ascii="Letter-join No-Lead 40" w:hAnsi="Letter-join No-Lead 40"/>
                <w:b/>
                <w:bCs/>
                <w:sz w:val="24"/>
                <w:szCs w:val="24"/>
                <w:lang w:val="en-GB"/>
              </w:rPr>
              <w:t xml:space="preserve">Start: </w:t>
            </w:r>
          </w:p>
          <w:p w14:paraId="24612DB9" w14:textId="4C5C3933" w:rsidR="00825AC4" w:rsidRPr="00AB2201" w:rsidRDefault="007B68AB" w:rsidP="007B68AB">
            <w:pPr>
              <w:rPr>
                <w:rFonts w:ascii="Letter-join No-Lead 40" w:hAnsi="Letter-join No-Lead 40"/>
                <w:b/>
                <w:bCs/>
                <w:sz w:val="24"/>
                <w:szCs w:val="24"/>
              </w:rPr>
            </w:pPr>
            <w:r w:rsidRPr="00AB2201">
              <w:rPr>
                <w:rFonts w:ascii="Letter-join No-Lead 40" w:hAnsi="Letter-join No-Lead 40"/>
                <w:b/>
                <w:bCs/>
                <w:sz w:val="24"/>
                <w:szCs w:val="24"/>
                <w:lang w:val="en-GB"/>
              </w:rPr>
              <w:t>Review:</w:t>
            </w:r>
          </w:p>
        </w:tc>
        <w:tc>
          <w:tcPr>
            <w:tcW w:w="691" w:type="pct"/>
            <w:vAlign w:val="center"/>
          </w:tcPr>
          <w:p w14:paraId="3F23E24E" w14:textId="77777777" w:rsidR="00825AC4" w:rsidRPr="00AB2201" w:rsidRDefault="00825AC4" w:rsidP="00C852FC">
            <w:pPr>
              <w:pStyle w:val="NormalWeb"/>
              <w:rPr>
                <w:rFonts w:ascii="Letter-join No-Lead 40" w:hAnsi="Letter-join No-Lead 40"/>
                <w:b/>
                <w:bCs/>
              </w:rPr>
            </w:pPr>
          </w:p>
        </w:tc>
        <w:tc>
          <w:tcPr>
            <w:tcW w:w="1567" w:type="pct"/>
          </w:tcPr>
          <w:p w14:paraId="7C24029E" w14:textId="77777777" w:rsidR="00825AC4" w:rsidRDefault="003F4B1F" w:rsidP="00C852FC">
            <w:pPr>
              <w:pStyle w:val="NormalWeb"/>
              <w:rPr>
                <w:rFonts w:ascii="Letter-join No-Lead 40" w:hAnsi="Letter-join No-Lead 40"/>
              </w:rPr>
            </w:pPr>
            <w:r>
              <w:rPr>
                <w:rFonts w:ascii="Letter-join No-Lead 40" w:hAnsi="Letter-join No-Lead 40"/>
              </w:rPr>
              <w:t xml:space="preserve">Use Water Wise Resources, </w:t>
            </w:r>
          </w:p>
          <w:p w14:paraId="4514B647" w14:textId="77777777" w:rsidR="00BC5AF9" w:rsidRDefault="00BC5AF9" w:rsidP="00C852FC">
            <w:pPr>
              <w:pStyle w:val="NormalWeb"/>
              <w:rPr>
                <w:rFonts w:ascii="Letter-join No-Lead 40" w:hAnsi="Letter-join No-Lead 40"/>
              </w:rPr>
            </w:pPr>
            <w:r>
              <w:rPr>
                <w:rFonts w:ascii="Letter-join No-Lead 40" w:hAnsi="Letter-join No-Lead 40"/>
              </w:rPr>
              <w:t xml:space="preserve">Link to Lent and Walk with Water. </w:t>
            </w:r>
          </w:p>
          <w:p w14:paraId="5EADAAD8" w14:textId="5F66D544" w:rsidR="00BC5AF9" w:rsidRPr="00AB2201" w:rsidRDefault="00BC5AF9" w:rsidP="00C852FC">
            <w:pPr>
              <w:pStyle w:val="NormalWeb"/>
              <w:rPr>
                <w:rFonts w:ascii="Letter-join No-Lead 40" w:hAnsi="Letter-join No-Lead 40"/>
              </w:rPr>
            </w:pPr>
            <w:r>
              <w:rPr>
                <w:rFonts w:ascii="Letter-join No-Lead 40" w:hAnsi="Letter-join No-Lead 40"/>
              </w:rPr>
              <w:t xml:space="preserve">MAC event to raise awareness of water use. </w:t>
            </w:r>
            <w:r>
              <w:rPr>
                <w:rFonts w:ascii="Letter-join No-Lead 40" w:hAnsi="Letter-join No-Lead 40"/>
              </w:rPr>
              <w:br/>
            </w:r>
          </w:p>
        </w:tc>
        <w:tc>
          <w:tcPr>
            <w:tcW w:w="533" w:type="pct"/>
            <w:vAlign w:val="center"/>
          </w:tcPr>
          <w:p w14:paraId="258564FA" w14:textId="676A8098" w:rsidR="006A0869" w:rsidRPr="00AB2201" w:rsidRDefault="00566A27" w:rsidP="006A0869">
            <w:pPr>
              <w:pStyle w:val="NormalWeb"/>
              <w:rPr>
                <w:rFonts w:ascii="Letter-join No-Lead 40" w:hAnsi="Letter-join No-Lead 40"/>
              </w:rPr>
            </w:pPr>
            <w:r w:rsidRPr="00AB2201">
              <w:rPr>
                <w:rFonts w:ascii="Letter-join No-Lead 40" w:hAnsi="Letter-join No-Lead 40"/>
                <w:lang w:val="en-GB"/>
              </w:rPr>
              <w:t>In progress</w:t>
            </w:r>
          </w:p>
          <w:p w14:paraId="477FF882" w14:textId="40AE2A96" w:rsidR="00825AC4" w:rsidRPr="00AB2201" w:rsidRDefault="00825AC4" w:rsidP="00566A27">
            <w:pPr>
              <w:pStyle w:val="NormalWeb"/>
              <w:rPr>
                <w:rFonts w:ascii="Letter-join No-Lead 40" w:hAnsi="Letter-join No-Lead 40"/>
              </w:rPr>
            </w:pPr>
          </w:p>
        </w:tc>
      </w:tr>
      <w:tr w:rsidR="00463F27" w:rsidRPr="00AB2201" w14:paraId="24AB7EE1" w14:textId="77777777" w:rsidTr="00C852FC">
        <w:tc>
          <w:tcPr>
            <w:tcW w:w="1701" w:type="pct"/>
            <w:vAlign w:val="bottom"/>
          </w:tcPr>
          <w:p w14:paraId="60365F30" w14:textId="32AF0AA4" w:rsidR="00463F27" w:rsidRPr="00AB2201" w:rsidRDefault="00463F27" w:rsidP="007B68AB">
            <w:pPr>
              <w:spacing w:before="120" w:after="120"/>
              <w:rPr>
                <w:rFonts w:ascii="Letter-join No-Lead 40" w:hAnsi="Letter-join No-Lead 40" w:cs="Calibri"/>
                <w:b/>
                <w:bCs/>
                <w:sz w:val="24"/>
                <w:szCs w:val="24"/>
              </w:rPr>
            </w:pPr>
            <w:r w:rsidRPr="00AB2201">
              <w:rPr>
                <w:rFonts w:ascii="Letter-join No-Lead 40" w:hAnsi="Letter-join No-Lead 40" w:cs="Calibri"/>
                <w:b/>
                <w:bCs/>
                <w:sz w:val="24"/>
                <w:szCs w:val="24"/>
              </w:rPr>
              <w:lastRenderedPageBreak/>
              <w:t xml:space="preserve">Attend Water Literacy Training and looks at water literacy resources </w:t>
            </w:r>
          </w:p>
        </w:tc>
        <w:tc>
          <w:tcPr>
            <w:tcW w:w="508" w:type="pct"/>
            <w:vAlign w:val="center"/>
          </w:tcPr>
          <w:p w14:paraId="20EEA714" w14:textId="77777777" w:rsidR="00463F27" w:rsidRPr="00AB2201" w:rsidRDefault="00463F27" w:rsidP="007B68AB">
            <w:pPr>
              <w:rPr>
                <w:rFonts w:ascii="Letter-join No-Lead 40" w:hAnsi="Letter-join No-Lead 40"/>
                <w:b/>
                <w:bCs/>
                <w:sz w:val="24"/>
                <w:szCs w:val="24"/>
              </w:rPr>
            </w:pPr>
          </w:p>
        </w:tc>
        <w:tc>
          <w:tcPr>
            <w:tcW w:w="691" w:type="pct"/>
            <w:vAlign w:val="center"/>
          </w:tcPr>
          <w:p w14:paraId="7E8C80A8" w14:textId="77777777" w:rsidR="00463F27" w:rsidRPr="00AB2201" w:rsidRDefault="00463F27" w:rsidP="00C852FC">
            <w:pPr>
              <w:pStyle w:val="NormalWeb"/>
              <w:rPr>
                <w:rFonts w:ascii="Letter-join No-Lead 40" w:hAnsi="Letter-join No-Lead 40"/>
                <w:b/>
                <w:bCs/>
              </w:rPr>
            </w:pPr>
          </w:p>
        </w:tc>
        <w:tc>
          <w:tcPr>
            <w:tcW w:w="1567" w:type="pct"/>
          </w:tcPr>
          <w:p w14:paraId="6F30976D" w14:textId="6182FF84" w:rsidR="00463F27" w:rsidRPr="00AB2201" w:rsidRDefault="00BC5AF9" w:rsidP="00C852FC">
            <w:pPr>
              <w:pStyle w:val="NormalWeb"/>
              <w:rPr>
                <w:rFonts w:ascii="Letter-join No-Lead 40" w:hAnsi="Letter-join No-Lead 40"/>
              </w:rPr>
            </w:pPr>
            <w:r>
              <w:rPr>
                <w:rFonts w:ascii="Letter-join No-Lead 40" w:hAnsi="Letter-join No-Lead 40"/>
              </w:rPr>
              <w:t>DN to a</w:t>
            </w:r>
            <w:r w:rsidRPr="00BC5AF9">
              <w:rPr>
                <w:rFonts w:ascii="Letter-join No-Lead 40" w:hAnsi="Letter-join No-Lead 40"/>
              </w:rPr>
              <w:t>ttend Water Literacy Training and look</w:t>
            </w:r>
            <w:r w:rsidR="006A0869">
              <w:rPr>
                <w:rFonts w:ascii="Letter-join No-Lead 40" w:hAnsi="Letter-join No-Lead 40"/>
              </w:rPr>
              <w:t xml:space="preserve"> </w:t>
            </w:r>
            <w:r w:rsidRPr="00BC5AF9">
              <w:rPr>
                <w:rFonts w:ascii="Letter-join No-Lead 40" w:hAnsi="Letter-join No-Lead 40"/>
              </w:rPr>
              <w:t>at water literacy resources</w:t>
            </w:r>
            <w:r w:rsidR="006A0869">
              <w:rPr>
                <w:rFonts w:ascii="Letter-join No-Lead 40" w:hAnsi="Letter-join No-Lead 40"/>
              </w:rPr>
              <w:t xml:space="preserve"> for MAC event.</w:t>
            </w:r>
          </w:p>
        </w:tc>
        <w:tc>
          <w:tcPr>
            <w:tcW w:w="533" w:type="pct"/>
            <w:vAlign w:val="center"/>
          </w:tcPr>
          <w:p w14:paraId="362E2E1A" w14:textId="77777777" w:rsidR="00463F27" w:rsidRPr="00AB2201" w:rsidRDefault="00463F27" w:rsidP="00566A27">
            <w:pPr>
              <w:pStyle w:val="NormalWeb"/>
              <w:rPr>
                <w:rFonts w:ascii="Letter-join No-Lead 40" w:hAnsi="Letter-join No-Lead 40"/>
              </w:rPr>
            </w:pPr>
          </w:p>
        </w:tc>
      </w:tr>
    </w:tbl>
    <w:p w14:paraId="52FEB29B" w14:textId="039021D3" w:rsidR="003B4A29" w:rsidRPr="006A0869" w:rsidRDefault="006B0BBF" w:rsidP="00A92A9B">
      <w:pPr>
        <w:rPr>
          <w:rFonts w:ascii="Letter-join No-Lead 40" w:eastAsia="Times New Roman" w:hAnsi="Letter-join No-Lead 40" w:cs="Times New Roman"/>
          <w:sz w:val="24"/>
          <w:szCs w:val="24"/>
          <w:u w:val="single"/>
          <w:lang w:eastAsia="en-GB"/>
        </w:rPr>
      </w:pPr>
      <w:r w:rsidRPr="00AB2201">
        <w:rPr>
          <w:rFonts w:ascii="Letter-join No-Lead 40" w:hAnsi="Letter-join No-Lead 40"/>
          <w:noProof/>
          <w:color w:val="FF5337"/>
          <w:sz w:val="24"/>
          <w:szCs w:val="24"/>
        </w:rPr>
        <w:drawing>
          <wp:anchor distT="0" distB="0" distL="114300" distR="114300" simplePos="0" relativeHeight="251658245" behindDoc="0" locked="0" layoutInCell="1" allowOverlap="1" wp14:anchorId="64C15E53" wp14:editId="77B785BC">
            <wp:simplePos x="0" y="0"/>
            <wp:positionH relativeFrom="margin">
              <wp:posOffset>219075</wp:posOffset>
            </wp:positionH>
            <wp:positionV relativeFrom="paragraph">
              <wp:posOffset>51435</wp:posOffset>
            </wp:positionV>
            <wp:extent cx="1352550" cy="741045"/>
            <wp:effectExtent l="0" t="0" r="0" b="1905"/>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52550" cy="741045"/>
                    </a:xfrm>
                    <a:prstGeom prst="rect">
                      <a:avLst/>
                    </a:prstGeom>
                  </pic:spPr>
                </pic:pic>
              </a:graphicData>
            </a:graphic>
            <wp14:sizeRelH relativeFrom="page">
              <wp14:pctWidth>0</wp14:pctWidth>
            </wp14:sizeRelH>
            <wp14:sizeRelV relativeFrom="page">
              <wp14:pctHeight>0</wp14:pctHeight>
            </wp14:sizeRelV>
          </wp:anchor>
        </w:drawing>
      </w:r>
    </w:p>
    <w:sectPr w:rsidR="003B4A29" w:rsidRPr="006A0869" w:rsidSect="00A92A9B">
      <w:headerReference w:type="default" r:id="rId58"/>
      <w:headerReference w:type="first" r:id="rId59"/>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A236A" w14:textId="77777777" w:rsidR="00CB7A76" w:rsidRPr="00272BFC" w:rsidRDefault="00CB7A76" w:rsidP="007A157B">
      <w:pPr>
        <w:spacing w:after="0" w:line="240" w:lineRule="auto"/>
      </w:pPr>
      <w:r w:rsidRPr="00272BFC">
        <w:separator/>
      </w:r>
    </w:p>
    <w:p w14:paraId="68ED84BA" w14:textId="77777777" w:rsidR="00CB7A76" w:rsidRPr="00272BFC" w:rsidRDefault="00CB7A76"/>
  </w:endnote>
  <w:endnote w:type="continuationSeparator" w:id="0">
    <w:p w14:paraId="42A6A942" w14:textId="77777777" w:rsidR="00CB7A76" w:rsidRPr="00272BFC" w:rsidRDefault="00CB7A76" w:rsidP="007A157B">
      <w:pPr>
        <w:spacing w:after="0" w:line="240" w:lineRule="auto"/>
      </w:pPr>
      <w:r w:rsidRPr="00272BFC">
        <w:continuationSeparator/>
      </w:r>
    </w:p>
    <w:p w14:paraId="0EB81D6D" w14:textId="77777777" w:rsidR="00CB7A76" w:rsidRPr="00272BFC" w:rsidRDefault="00CB7A76"/>
  </w:endnote>
  <w:endnote w:type="continuationNotice" w:id="1">
    <w:p w14:paraId="613D67D8" w14:textId="77777777" w:rsidR="00CB7A76" w:rsidRPr="00272BFC" w:rsidRDefault="00CB7A76">
      <w:pPr>
        <w:spacing w:after="0" w:line="240" w:lineRule="auto"/>
      </w:pPr>
    </w:p>
    <w:p w14:paraId="0BC5A316" w14:textId="77777777" w:rsidR="00CB7A76" w:rsidRPr="00272BFC" w:rsidRDefault="00CB7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No-Lead 40">
    <w:panose1 w:val="02000503000000020003"/>
    <w:charset w:val="00"/>
    <w:family w:val="modern"/>
    <w:notTrueType/>
    <w:pitch w:val="variable"/>
    <w:sig w:usb0="8000002F" w:usb1="1000000B" w:usb2="00000000" w:usb3="00000000" w:csb0="00000001" w:csb1="00000000"/>
  </w:font>
  <w:font w:name="Overpass">
    <w:altName w:val="Cambria"/>
    <w:panose1 w:val="00000000000000000000"/>
    <w:charset w:val="00"/>
    <w:family w:val="modern"/>
    <w:notTrueType/>
    <w:pitch w:val="variable"/>
    <w:sig w:usb0="00000007" w:usb1="00000020" w:usb2="00000000" w:usb3="00000000" w:csb0="00000093"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7F85F" w14:textId="77777777" w:rsidR="00CB7A76" w:rsidRPr="00272BFC" w:rsidRDefault="00CB7A76" w:rsidP="007A157B">
      <w:pPr>
        <w:spacing w:after="0" w:line="240" w:lineRule="auto"/>
      </w:pPr>
      <w:r w:rsidRPr="00272BFC">
        <w:separator/>
      </w:r>
    </w:p>
    <w:p w14:paraId="5C5035B1" w14:textId="77777777" w:rsidR="00CB7A76" w:rsidRPr="00272BFC" w:rsidRDefault="00CB7A76"/>
  </w:footnote>
  <w:footnote w:type="continuationSeparator" w:id="0">
    <w:p w14:paraId="111BECD3" w14:textId="77777777" w:rsidR="00CB7A76" w:rsidRPr="00272BFC" w:rsidRDefault="00CB7A76" w:rsidP="007A157B">
      <w:pPr>
        <w:spacing w:after="0" w:line="240" w:lineRule="auto"/>
      </w:pPr>
      <w:r w:rsidRPr="00272BFC">
        <w:continuationSeparator/>
      </w:r>
    </w:p>
    <w:p w14:paraId="7759273A" w14:textId="77777777" w:rsidR="00CB7A76" w:rsidRPr="00272BFC" w:rsidRDefault="00CB7A76"/>
  </w:footnote>
  <w:footnote w:type="continuationNotice" w:id="1">
    <w:p w14:paraId="47F2933B" w14:textId="77777777" w:rsidR="00CB7A76" w:rsidRPr="00272BFC" w:rsidRDefault="00CB7A76">
      <w:pPr>
        <w:spacing w:after="0" w:line="240" w:lineRule="auto"/>
      </w:pPr>
    </w:p>
    <w:p w14:paraId="40071E0B" w14:textId="77777777" w:rsidR="00CB7A76" w:rsidRPr="00272BFC" w:rsidRDefault="00CB7A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0340"/>
      <w:docPartObj>
        <w:docPartGallery w:val="Page Numbers (Top of Page)"/>
        <w:docPartUnique/>
      </w:docPartObj>
    </w:sdtPr>
    <w:sdtContent>
      <w:p w14:paraId="5F82A812" w14:textId="77777777" w:rsidR="00CD545D" w:rsidRPr="00272BFC" w:rsidRDefault="00F871E1" w:rsidP="003B4A29">
        <w:pPr>
          <w:pStyle w:val="Header"/>
          <w:jc w:val="right"/>
        </w:pPr>
        <w:r w:rsidRPr="00272BFC">
          <w:fldChar w:fldCharType="begin"/>
        </w:r>
        <w:r w:rsidRPr="00272BFC">
          <w:instrText xml:space="preserve"> PAGE   \* MERGEFORMAT </w:instrText>
        </w:r>
        <w:r w:rsidRPr="00272BFC">
          <w:fldChar w:fldCharType="separate"/>
        </w:r>
        <w:r w:rsidRPr="00272BFC">
          <w:t>2</w:t>
        </w:r>
        <w:r w:rsidRPr="00272BFC">
          <w:fldChar w:fldCharType="end"/>
        </w:r>
        <w:r w:rsidR="003B4A29" w:rsidRPr="00272BFC">
          <w:t xml:space="preserve"> </w:t>
        </w:r>
      </w:p>
    </w:sdtContent>
  </w:sdt>
  <w:p w14:paraId="32769428" w14:textId="77777777" w:rsidR="00CD545D" w:rsidRPr="00272BFC" w:rsidRDefault="00CD545D">
    <w:pPr>
      <w:pStyle w:val="Header"/>
    </w:pPr>
  </w:p>
  <w:p w14:paraId="0A1E7F4D" w14:textId="77777777" w:rsidR="00F871E1" w:rsidRPr="00272BFC" w:rsidRDefault="00F87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20"/>
      <w:gridCol w:w="4920"/>
      <w:gridCol w:w="4920"/>
    </w:tblGrid>
    <w:tr w:rsidR="29EC430F" w:rsidRPr="00272BFC" w14:paraId="631D1541" w14:textId="77777777" w:rsidTr="29EC430F">
      <w:trPr>
        <w:trHeight w:val="300"/>
      </w:trPr>
      <w:tc>
        <w:tcPr>
          <w:tcW w:w="4920" w:type="dxa"/>
        </w:tcPr>
        <w:p w14:paraId="4477F8E3" w14:textId="77777777" w:rsidR="00CD545D" w:rsidRPr="00272BFC" w:rsidRDefault="00CD545D" w:rsidP="29EC430F">
          <w:pPr>
            <w:pStyle w:val="Header"/>
            <w:ind w:left="-115"/>
          </w:pPr>
        </w:p>
      </w:tc>
      <w:tc>
        <w:tcPr>
          <w:tcW w:w="4920" w:type="dxa"/>
        </w:tcPr>
        <w:p w14:paraId="4993F2C8" w14:textId="77777777" w:rsidR="00CD545D" w:rsidRPr="00272BFC" w:rsidRDefault="00CD545D" w:rsidP="29EC430F">
          <w:pPr>
            <w:pStyle w:val="Header"/>
            <w:jc w:val="center"/>
          </w:pPr>
        </w:p>
      </w:tc>
      <w:tc>
        <w:tcPr>
          <w:tcW w:w="4920" w:type="dxa"/>
        </w:tcPr>
        <w:p w14:paraId="4BD5C616" w14:textId="77777777" w:rsidR="00CD545D" w:rsidRPr="00272BFC" w:rsidRDefault="00CD545D" w:rsidP="29EC430F">
          <w:pPr>
            <w:pStyle w:val="Header"/>
            <w:ind w:right="-115"/>
            <w:jc w:val="right"/>
          </w:pPr>
        </w:p>
      </w:tc>
    </w:tr>
  </w:tbl>
  <w:p w14:paraId="6DC54197" w14:textId="77777777" w:rsidR="00CD545D" w:rsidRPr="00272BFC" w:rsidRDefault="00CD545D" w:rsidP="29EC4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2176D"/>
    <w:multiLevelType w:val="hybridMultilevel"/>
    <w:tmpl w:val="2EA832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744FFD"/>
    <w:multiLevelType w:val="hybridMultilevel"/>
    <w:tmpl w:val="DFD2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9316B"/>
    <w:multiLevelType w:val="hybridMultilevel"/>
    <w:tmpl w:val="0D1C3F26"/>
    <w:lvl w:ilvl="0" w:tplc="1590963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867411"/>
    <w:multiLevelType w:val="hybridMultilevel"/>
    <w:tmpl w:val="3030F5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FE55B29"/>
    <w:multiLevelType w:val="hybridMultilevel"/>
    <w:tmpl w:val="0854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00A16"/>
    <w:multiLevelType w:val="hybridMultilevel"/>
    <w:tmpl w:val="3DD46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2172A0"/>
    <w:multiLevelType w:val="hybridMultilevel"/>
    <w:tmpl w:val="79205932"/>
    <w:lvl w:ilvl="0" w:tplc="69A43B62">
      <w:start w:val="1"/>
      <w:numFmt w:val="decimal"/>
      <w:lvlText w:val="%1."/>
      <w:lvlJc w:val="left"/>
      <w:pPr>
        <w:tabs>
          <w:tab w:val="num" w:pos="720"/>
        </w:tabs>
        <w:ind w:left="720" w:hanging="360"/>
      </w:pPr>
    </w:lvl>
    <w:lvl w:ilvl="1" w:tplc="8558260C" w:tentative="1">
      <w:start w:val="1"/>
      <w:numFmt w:val="decimal"/>
      <w:lvlText w:val="%2."/>
      <w:lvlJc w:val="left"/>
      <w:pPr>
        <w:tabs>
          <w:tab w:val="num" w:pos="1440"/>
        </w:tabs>
        <w:ind w:left="1440" w:hanging="360"/>
      </w:pPr>
    </w:lvl>
    <w:lvl w:ilvl="2" w:tplc="F28EE112" w:tentative="1">
      <w:start w:val="1"/>
      <w:numFmt w:val="decimal"/>
      <w:lvlText w:val="%3."/>
      <w:lvlJc w:val="left"/>
      <w:pPr>
        <w:tabs>
          <w:tab w:val="num" w:pos="2160"/>
        </w:tabs>
        <w:ind w:left="2160" w:hanging="360"/>
      </w:pPr>
    </w:lvl>
    <w:lvl w:ilvl="3" w:tplc="2CF07854" w:tentative="1">
      <w:start w:val="1"/>
      <w:numFmt w:val="decimal"/>
      <w:lvlText w:val="%4."/>
      <w:lvlJc w:val="left"/>
      <w:pPr>
        <w:tabs>
          <w:tab w:val="num" w:pos="2880"/>
        </w:tabs>
        <w:ind w:left="2880" w:hanging="360"/>
      </w:pPr>
    </w:lvl>
    <w:lvl w:ilvl="4" w:tplc="A1D88B9C" w:tentative="1">
      <w:start w:val="1"/>
      <w:numFmt w:val="decimal"/>
      <w:lvlText w:val="%5."/>
      <w:lvlJc w:val="left"/>
      <w:pPr>
        <w:tabs>
          <w:tab w:val="num" w:pos="3600"/>
        </w:tabs>
        <w:ind w:left="3600" w:hanging="360"/>
      </w:pPr>
    </w:lvl>
    <w:lvl w:ilvl="5" w:tplc="6B7AA362" w:tentative="1">
      <w:start w:val="1"/>
      <w:numFmt w:val="decimal"/>
      <w:lvlText w:val="%6."/>
      <w:lvlJc w:val="left"/>
      <w:pPr>
        <w:tabs>
          <w:tab w:val="num" w:pos="4320"/>
        </w:tabs>
        <w:ind w:left="4320" w:hanging="360"/>
      </w:pPr>
    </w:lvl>
    <w:lvl w:ilvl="6" w:tplc="8F6A7E3E" w:tentative="1">
      <w:start w:val="1"/>
      <w:numFmt w:val="decimal"/>
      <w:lvlText w:val="%7."/>
      <w:lvlJc w:val="left"/>
      <w:pPr>
        <w:tabs>
          <w:tab w:val="num" w:pos="5040"/>
        </w:tabs>
        <w:ind w:left="5040" w:hanging="360"/>
      </w:pPr>
    </w:lvl>
    <w:lvl w:ilvl="7" w:tplc="762E203A" w:tentative="1">
      <w:start w:val="1"/>
      <w:numFmt w:val="decimal"/>
      <w:lvlText w:val="%8."/>
      <w:lvlJc w:val="left"/>
      <w:pPr>
        <w:tabs>
          <w:tab w:val="num" w:pos="5760"/>
        </w:tabs>
        <w:ind w:left="5760" w:hanging="360"/>
      </w:pPr>
    </w:lvl>
    <w:lvl w:ilvl="8" w:tplc="BE3A3832" w:tentative="1">
      <w:start w:val="1"/>
      <w:numFmt w:val="decimal"/>
      <w:lvlText w:val="%9."/>
      <w:lvlJc w:val="left"/>
      <w:pPr>
        <w:tabs>
          <w:tab w:val="num" w:pos="6480"/>
        </w:tabs>
        <w:ind w:left="6480" w:hanging="360"/>
      </w:pPr>
    </w:lvl>
  </w:abstractNum>
  <w:abstractNum w:abstractNumId="15"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3E6954"/>
    <w:multiLevelType w:val="hybridMultilevel"/>
    <w:tmpl w:val="9F8A08F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E24BDB"/>
    <w:multiLevelType w:val="hybridMultilevel"/>
    <w:tmpl w:val="A6F48488"/>
    <w:lvl w:ilvl="0" w:tplc="63900500">
      <w:start w:val="1"/>
      <w:numFmt w:val="decimal"/>
      <w:lvlText w:val="%1."/>
      <w:lvlJc w:val="left"/>
      <w:pPr>
        <w:ind w:left="72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32C3E9C"/>
    <w:multiLevelType w:val="hybridMultilevel"/>
    <w:tmpl w:val="2AAA1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A663C1"/>
    <w:multiLevelType w:val="hybridMultilevel"/>
    <w:tmpl w:val="51104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F442663"/>
    <w:multiLevelType w:val="hybridMultilevel"/>
    <w:tmpl w:val="C664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2404AE"/>
    <w:multiLevelType w:val="hybridMultilevel"/>
    <w:tmpl w:val="7B8E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3D1D3D"/>
    <w:multiLevelType w:val="hybridMultilevel"/>
    <w:tmpl w:val="B2144222"/>
    <w:lvl w:ilvl="0" w:tplc="15909636">
      <w:start w:val="3"/>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8834EB"/>
    <w:multiLevelType w:val="multilevel"/>
    <w:tmpl w:val="BDBC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704447"/>
    <w:multiLevelType w:val="multilevel"/>
    <w:tmpl w:val="229AD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27F51F2"/>
    <w:multiLevelType w:val="hybridMultilevel"/>
    <w:tmpl w:val="ED323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4B645A"/>
    <w:multiLevelType w:val="hybridMultilevel"/>
    <w:tmpl w:val="1578F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980A8A"/>
    <w:multiLevelType w:val="hybridMultilevel"/>
    <w:tmpl w:val="94D2A12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02497">
    <w:abstractNumId w:val="9"/>
  </w:num>
  <w:num w:numId="2" w16cid:durableId="297295937">
    <w:abstractNumId w:val="19"/>
  </w:num>
  <w:num w:numId="3" w16cid:durableId="995764052">
    <w:abstractNumId w:val="22"/>
  </w:num>
  <w:num w:numId="4" w16cid:durableId="1410733683">
    <w:abstractNumId w:val="8"/>
  </w:num>
  <w:num w:numId="5" w16cid:durableId="1613778146">
    <w:abstractNumId w:val="20"/>
  </w:num>
  <w:num w:numId="6" w16cid:durableId="74595659">
    <w:abstractNumId w:val="3"/>
  </w:num>
  <w:num w:numId="7" w16cid:durableId="1525942562">
    <w:abstractNumId w:val="21"/>
  </w:num>
  <w:num w:numId="8" w16cid:durableId="1029795293">
    <w:abstractNumId w:val="25"/>
  </w:num>
  <w:num w:numId="9" w16cid:durableId="567107293">
    <w:abstractNumId w:val="12"/>
  </w:num>
  <w:num w:numId="10" w16cid:durableId="811018923">
    <w:abstractNumId w:val="15"/>
  </w:num>
  <w:num w:numId="11" w16cid:durableId="567572586">
    <w:abstractNumId w:val="5"/>
  </w:num>
  <w:num w:numId="12" w16cid:durableId="1742753984">
    <w:abstractNumId w:val="6"/>
  </w:num>
  <w:num w:numId="13" w16cid:durableId="621110567">
    <w:abstractNumId w:val="16"/>
  </w:num>
  <w:num w:numId="14" w16cid:durableId="1713571755">
    <w:abstractNumId w:val="30"/>
  </w:num>
  <w:num w:numId="15" w16cid:durableId="2034184954">
    <w:abstractNumId w:val="28"/>
  </w:num>
  <w:num w:numId="16" w16cid:durableId="289089202">
    <w:abstractNumId w:val="31"/>
  </w:num>
  <w:num w:numId="17" w16cid:durableId="91828363">
    <w:abstractNumId w:val="13"/>
  </w:num>
  <w:num w:numId="18" w16cid:durableId="1533957327">
    <w:abstractNumId w:val="4"/>
  </w:num>
  <w:num w:numId="19" w16cid:durableId="1105076605">
    <w:abstractNumId w:val="34"/>
  </w:num>
  <w:num w:numId="20" w16cid:durableId="560557369">
    <w:abstractNumId w:val="14"/>
  </w:num>
  <w:num w:numId="21" w16cid:durableId="1023438156">
    <w:abstractNumId w:val="23"/>
  </w:num>
  <w:num w:numId="22" w16cid:durableId="1786921785">
    <w:abstractNumId w:val="0"/>
  </w:num>
  <w:num w:numId="23" w16cid:durableId="91903111">
    <w:abstractNumId w:val="32"/>
  </w:num>
  <w:num w:numId="24" w16cid:durableId="1473906994">
    <w:abstractNumId w:val="33"/>
  </w:num>
  <w:num w:numId="25" w16cid:durableId="755633225">
    <w:abstractNumId w:val="1"/>
  </w:num>
  <w:num w:numId="26" w16cid:durableId="885337485">
    <w:abstractNumId w:val="24"/>
  </w:num>
  <w:num w:numId="27" w16cid:durableId="1615558796">
    <w:abstractNumId w:val="27"/>
  </w:num>
  <w:num w:numId="28" w16cid:durableId="1915310053">
    <w:abstractNumId w:val="26"/>
  </w:num>
  <w:num w:numId="29" w16cid:durableId="2105758215">
    <w:abstractNumId w:val="7"/>
  </w:num>
  <w:num w:numId="30" w16cid:durableId="562370575">
    <w:abstractNumId w:val="11"/>
  </w:num>
  <w:num w:numId="31" w16cid:durableId="1547716562">
    <w:abstractNumId w:val="18"/>
  </w:num>
  <w:num w:numId="32" w16cid:durableId="875510559">
    <w:abstractNumId w:val="36"/>
  </w:num>
  <w:num w:numId="33" w16cid:durableId="672101849">
    <w:abstractNumId w:val="17"/>
  </w:num>
  <w:num w:numId="34" w16cid:durableId="1436899293">
    <w:abstractNumId w:val="2"/>
  </w:num>
  <w:num w:numId="35" w16cid:durableId="1893884466">
    <w:abstractNumId w:val="29"/>
  </w:num>
  <w:num w:numId="36" w16cid:durableId="987518441">
    <w:abstractNumId w:val="10"/>
  </w:num>
  <w:num w:numId="37" w16cid:durableId="175396610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D4C"/>
    <w:rsid w:val="00003749"/>
    <w:rsid w:val="000050BF"/>
    <w:rsid w:val="00006324"/>
    <w:rsid w:val="000064C8"/>
    <w:rsid w:val="0000700F"/>
    <w:rsid w:val="0001268E"/>
    <w:rsid w:val="00013E5B"/>
    <w:rsid w:val="00014B7F"/>
    <w:rsid w:val="0003366E"/>
    <w:rsid w:val="00034FEB"/>
    <w:rsid w:val="0003598A"/>
    <w:rsid w:val="00036911"/>
    <w:rsid w:val="000375ED"/>
    <w:rsid w:val="00037F9D"/>
    <w:rsid w:val="0004082A"/>
    <w:rsid w:val="000438EB"/>
    <w:rsid w:val="000444F3"/>
    <w:rsid w:val="00046FF9"/>
    <w:rsid w:val="00057052"/>
    <w:rsid w:val="000577B5"/>
    <w:rsid w:val="0006381A"/>
    <w:rsid w:val="00065AC3"/>
    <w:rsid w:val="00072755"/>
    <w:rsid w:val="00090438"/>
    <w:rsid w:val="000936A3"/>
    <w:rsid w:val="000936BA"/>
    <w:rsid w:val="00093722"/>
    <w:rsid w:val="000A05CE"/>
    <w:rsid w:val="000A6963"/>
    <w:rsid w:val="000B02F4"/>
    <w:rsid w:val="000B1B31"/>
    <w:rsid w:val="000B4854"/>
    <w:rsid w:val="000B5B2D"/>
    <w:rsid w:val="000B73F7"/>
    <w:rsid w:val="000C6467"/>
    <w:rsid w:val="000D0470"/>
    <w:rsid w:val="000D06FB"/>
    <w:rsid w:val="000E09FE"/>
    <w:rsid w:val="000E1BB4"/>
    <w:rsid w:val="000E23C6"/>
    <w:rsid w:val="000E466E"/>
    <w:rsid w:val="000E792D"/>
    <w:rsid w:val="000F17E9"/>
    <w:rsid w:val="000F4D5F"/>
    <w:rsid w:val="00101883"/>
    <w:rsid w:val="0011068A"/>
    <w:rsid w:val="00110828"/>
    <w:rsid w:val="00111AEE"/>
    <w:rsid w:val="0011770A"/>
    <w:rsid w:val="00120A97"/>
    <w:rsid w:val="00132B58"/>
    <w:rsid w:val="001331F4"/>
    <w:rsid w:val="00134E70"/>
    <w:rsid w:val="0014183F"/>
    <w:rsid w:val="0014371C"/>
    <w:rsid w:val="00145E7D"/>
    <w:rsid w:val="00146D91"/>
    <w:rsid w:val="001512F5"/>
    <w:rsid w:val="00151322"/>
    <w:rsid w:val="00151A80"/>
    <w:rsid w:val="001558CE"/>
    <w:rsid w:val="00166036"/>
    <w:rsid w:val="00167A52"/>
    <w:rsid w:val="00167EEA"/>
    <w:rsid w:val="00180798"/>
    <w:rsid w:val="0019112C"/>
    <w:rsid w:val="00195DEB"/>
    <w:rsid w:val="001A53B2"/>
    <w:rsid w:val="001A5E54"/>
    <w:rsid w:val="001A5F5D"/>
    <w:rsid w:val="001C2260"/>
    <w:rsid w:val="001E2C7C"/>
    <w:rsid w:val="001E5D0A"/>
    <w:rsid w:val="001F2D7E"/>
    <w:rsid w:val="001F30C5"/>
    <w:rsid w:val="001F3483"/>
    <w:rsid w:val="001F3C9B"/>
    <w:rsid w:val="001F4A7C"/>
    <w:rsid w:val="001F5CF0"/>
    <w:rsid w:val="001F7B24"/>
    <w:rsid w:val="002007D0"/>
    <w:rsid w:val="002009AB"/>
    <w:rsid w:val="002032B0"/>
    <w:rsid w:val="002129E6"/>
    <w:rsid w:val="00220690"/>
    <w:rsid w:val="002304D5"/>
    <w:rsid w:val="00231450"/>
    <w:rsid w:val="00234851"/>
    <w:rsid w:val="00235E44"/>
    <w:rsid w:val="00242085"/>
    <w:rsid w:val="002434F9"/>
    <w:rsid w:val="0024655C"/>
    <w:rsid w:val="00247E98"/>
    <w:rsid w:val="00253CA8"/>
    <w:rsid w:val="00261B61"/>
    <w:rsid w:val="00265067"/>
    <w:rsid w:val="00267108"/>
    <w:rsid w:val="00272BFC"/>
    <w:rsid w:val="0028136C"/>
    <w:rsid w:val="002828F2"/>
    <w:rsid w:val="00283E67"/>
    <w:rsid w:val="00293679"/>
    <w:rsid w:val="00296949"/>
    <w:rsid w:val="00297D29"/>
    <w:rsid w:val="002A233D"/>
    <w:rsid w:val="002A279A"/>
    <w:rsid w:val="002B3323"/>
    <w:rsid w:val="002B7FDE"/>
    <w:rsid w:val="002C36EA"/>
    <w:rsid w:val="002C5E9C"/>
    <w:rsid w:val="002C6C78"/>
    <w:rsid w:val="002C77A8"/>
    <w:rsid w:val="002D26F5"/>
    <w:rsid w:val="002D31EB"/>
    <w:rsid w:val="002D4500"/>
    <w:rsid w:val="002D4911"/>
    <w:rsid w:val="002D736D"/>
    <w:rsid w:val="002E2099"/>
    <w:rsid w:val="002E2A90"/>
    <w:rsid w:val="002E4E51"/>
    <w:rsid w:val="002E7B8F"/>
    <w:rsid w:val="002F29F3"/>
    <w:rsid w:val="002F5E44"/>
    <w:rsid w:val="002F6D95"/>
    <w:rsid w:val="00300E31"/>
    <w:rsid w:val="00301548"/>
    <w:rsid w:val="00301A37"/>
    <w:rsid w:val="00316130"/>
    <w:rsid w:val="003163F8"/>
    <w:rsid w:val="00317206"/>
    <w:rsid w:val="003176BE"/>
    <w:rsid w:val="00317CEA"/>
    <w:rsid w:val="003212D7"/>
    <w:rsid w:val="00321D27"/>
    <w:rsid w:val="00321F8D"/>
    <w:rsid w:val="00325CF6"/>
    <w:rsid w:val="003301F1"/>
    <w:rsid w:val="0033216E"/>
    <w:rsid w:val="003322D4"/>
    <w:rsid w:val="003323CA"/>
    <w:rsid w:val="003346A7"/>
    <w:rsid w:val="00335992"/>
    <w:rsid w:val="00346782"/>
    <w:rsid w:val="00347E51"/>
    <w:rsid w:val="00350153"/>
    <w:rsid w:val="00352D10"/>
    <w:rsid w:val="00365C22"/>
    <w:rsid w:val="003667D1"/>
    <w:rsid w:val="003748A2"/>
    <w:rsid w:val="003768B4"/>
    <w:rsid w:val="0037698C"/>
    <w:rsid w:val="00376EC9"/>
    <w:rsid w:val="00382CA5"/>
    <w:rsid w:val="003872E9"/>
    <w:rsid w:val="00387BF3"/>
    <w:rsid w:val="003907E5"/>
    <w:rsid w:val="00391837"/>
    <w:rsid w:val="003966BD"/>
    <w:rsid w:val="00396794"/>
    <w:rsid w:val="00397EA4"/>
    <w:rsid w:val="003A1CDE"/>
    <w:rsid w:val="003A3AC1"/>
    <w:rsid w:val="003A63B6"/>
    <w:rsid w:val="003A66D8"/>
    <w:rsid w:val="003B311D"/>
    <w:rsid w:val="003B410B"/>
    <w:rsid w:val="003B4A29"/>
    <w:rsid w:val="003B5386"/>
    <w:rsid w:val="003B6720"/>
    <w:rsid w:val="003C147F"/>
    <w:rsid w:val="003C36B5"/>
    <w:rsid w:val="003C699A"/>
    <w:rsid w:val="003C7982"/>
    <w:rsid w:val="003D11EF"/>
    <w:rsid w:val="003D2F2C"/>
    <w:rsid w:val="003D4EF0"/>
    <w:rsid w:val="003D53DD"/>
    <w:rsid w:val="003D699E"/>
    <w:rsid w:val="003E5D00"/>
    <w:rsid w:val="003E72E0"/>
    <w:rsid w:val="003F2B0C"/>
    <w:rsid w:val="003F2C16"/>
    <w:rsid w:val="003F3475"/>
    <w:rsid w:val="003F4B1F"/>
    <w:rsid w:val="003F748B"/>
    <w:rsid w:val="00402CB3"/>
    <w:rsid w:val="00410165"/>
    <w:rsid w:val="00410B69"/>
    <w:rsid w:val="0041419D"/>
    <w:rsid w:val="0042123A"/>
    <w:rsid w:val="00423F0B"/>
    <w:rsid w:val="00424460"/>
    <w:rsid w:val="004247D3"/>
    <w:rsid w:val="00427A8D"/>
    <w:rsid w:val="00427D90"/>
    <w:rsid w:val="00427DBD"/>
    <w:rsid w:val="0043083E"/>
    <w:rsid w:val="00433287"/>
    <w:rsid w:val="00435DDB"/>
    <w:rsid w:val="004363EA"/>
    <w:rsid w:val="00440E76"/>
    <w:rsid w:val="00441591"/>
    <w:rsid w:val="00444852"/>
    <w:rsid w:val="004522E2"/>
    <w:rsid w:val="0045462A"/>
    <w:rsid w:val="00454AA2"/>
    <w:rsid w:val="00456CE6"/>
    <w:rsid w:val="00462868"/>
    <w:rsid w:val="00463F27"/>
    <w:rsid w:val="004660B5"/>
    <w:rsid w:val="0047132A"/>
    <w:rsid w:val="00474B50"/>
    <w:rsid w:val="00475D04"/>
    <w:rsid w:val="00475E77"/>
    <w:rsid w:val="00477D8E"/>
    <w:rsid w:val="00481C53"/>
    <w:rsid w:val="00484E7F"/>
    <w:rsid w:val="004852F8"/>
    <w:rsid w:val="00493199"/>
    <w:rsid w:val="004A1976"/>
    <w:rsid w:val="004A548E"/>
    <w:rsid w:val="004B10BE"/>
    <w:rsid w:val="004B22AF"/>
    <w:rsid w:val="004B26F4"/>
    <w:rsid w:val="004C1E14"/>
    <w:rsid w:val="004C4157"/>
    <w:rsid w:val="004C5A29"/>
    <w:rsid w:val="004C63FB"/>
    <w:rsid w:val="004D0B3D"/>
    <w:rsid w:val="004D3C9F"/>
    <w:rsid w:val="004D4F93"/>
    <w:rsid w:val="004D50ED"/>
    <w:rsid w:val="004E79F1"/>
    <w:rsid w:val="004F11ED"/>
    <w:rsid w:val="00501154"/>
    <w:rsid w:val="00503200"/>
    <w:rsid w:val="0050351D"/>
    <w:rsid w:val="00507A50"/>
    <w:rsid w:val="00510F01"/>
    <w:rsid w:val="0051553C"/>
    <w:rsid w:val="00520B4B"/>
    <w:rsid w:val="00523BB1"/>
    <w:rsid w:val="00523C6A"/>
    <w:rsid w:val="00531E86"/>
    <w:rsid w:val="00533E6C"/>
    <w:rsid w:val="00540F58"/>
    <w:rsid w:val="00542877"/>
    <w:rsid w:val="005510FC"/>
    <w:rsid w:val="00553039"/>
    <w:rsid w:val="005530EF"/>
    <w:rsid w:val="00555593"/>
    <w:rsid w:val="00561915"/>
    <w:rsid w:val="0056309A"/>
    <w:rsid w:val="00563BB9"/>
    <w:rsid w:val="00564C87"/>
    <w:rsid w:val="00566A27"/>
    <w:rsid w:val="00574818"/>
    <w:rsid w:val="00576C70"/>
    <w:rsid w:val="00580AC7"/>
    <w:rsid w:val="00580C01"/>
    <w:rsid w:val="005846EC"/>
    <w:rsid w:val="00592227"/>
    <w:rsid w:val="005A0D58"/>
    <w:rsid w:val="005A1886"/>
    <w:rsid w:val="005A1F98"/>
    <w:rsid w:val="005A262B"/>
    <w:rsid w:val="005B25F4"/>
    <w:rsid w:val="005D206B"/>
    <w:rsid w:val="005D3D0F"/>
    <w:rsid w:val="005D5EFA"/>
    <w:rsid w:val="005F051E"/>
    <w:rsid w:val="005F2AF6"/>
    <w:rsid w:val="005F330F"/>
    <w:rsid w:val="00601211"/>
    <w:rsid w:val="00601417"/>
    <w:rsid w:val="006018BA"/>
    <w:rsid w:val="00601B39"/>
    <w:rsid w:val="0060367D"/>
    <w:rsid w:val="0061044C"/>
    <w:rsid w:val="006129D8"/>
    <w:rsid w:val="00613B1A"/>
    <w:rsid w:val="00614F98"/>
    <w:rsid w:val="00615F44"/>
    <w:rsid w:val="00617995"/>
    <w:rsid w:val="00621D60"/>
    <w:rsid w:val="006267A5"/>
    <w:rsid w:val="00627CFC"/>
    <w:rsid w:val="00632542"/>
    <w:rsid w:val="006329D9"/>
    <w:rsid w:val="006336E6"/>
    <w:rsid w:val="00633836"/>
    <w:rsid w:val="00636629"/>
    <w:rsid w:val="00637612"/>
    <w:rsid w:val="00637E4C"/>
    <w:rsid w:val="006447C7"/>
    <w:rsid w:val="00647B16"/>
    <w:rsid w:val="00650112"/>
    <w:rsid w:val="00651E27"/>
    <w:rsid w:val="00657433"/>
    <w:rsid w:val="00661442"/>
    <w:rsid w:val="0066288D"/>
    <w:rsid w:val="00663811"/>
    <w:rsid w:val="00666687"/>
    <w:rsid w:val="0067122E"/>
    <w:rsid w:val="00674476"/>
    <w:rsid w:val="00684FE3"/>
    <w:rsid w:val="00697348"/>
    <w:rsid w:val="00697897"/>
    <w:rsid w:val="006A0869"/>
    <w:rsid w:val="006B0BBF"/>
    <w:rsid w:val="006B2754"/>
    <w:rsid w:val="006B307D"/>
    <w:rsid w:val="006B3ADE"/>
    <w:rsid w:val="006B78A4"/>
    <w:rsid w:val="006C1BEA"/>
    <w:rsid w:val="006D656B"/>
    <w:rsid w:val="006F15A5"/>
    <w:rsid w:val="00706B1E"/>
    <w:rsid w:val="00710D14"/>
    <w:rsid w:val="007110FF"/>
    <w:rsid w:val="00721097"/>
    <w:rsid w:val="007263DF"/>
    <w:rsid w:val="00726C94"/>
    <w:rsid w:val="00732159"/>
    <w:rsid w:val="00751E5E"/>
    <w:rsid w:val="0075303F"/>
    <w:rsid w:val="00770DC4"/>
    <w:rsid w:val="00771082"/>
    <w:rsid w:val="0077603F"/>
    <w:rsid w:val="00780858"/>
    <w:rsid w:val="0078702E"/>
    <w:rsid w:val="0079541A"/>
    <w:rsid w:val="00795BE0"/>
    <w:rsid w:val="007A157B"/>
    <w:rsid w:val="007A2902"/>
    <w:rsid w:val="007A565D"/>
    <w:rsid w:val="007B4BAA"/>
    <w:rsid w:val="007B68AB"/>
    <w:rsid w:val="007B7BAC"/>
    <w:rsid w:val="007C2248"/>
    <w:rsid w:val="007C449B"/>
    <w:rsid w:val="007C4DD8"/>
    <w:rsid w:val="007D02D1"/>
    <w:rsid w:val="007D41FA"/>
    <w:rsid w:val="007E5073"/>
    <w:rsid w:val="007E6AA6"/>
    <w:rsid w:val="007F1455"/>
    <w:rsid w:val="007F5032"/>
    <w:rsid w:val="007F5D82"/>
    <w:rsid w:val="00801FA1"/>
    <w:rsid w:val="0080347C"/>
    <w:rsid w:val="00803E08"/>
    <w:rsid w:val="00806726"/>
    <w:rsid w:val="00806973"/>
    <w:rsid w:val="00816EE2"/>
    <w:rsid w:val="008175CF"/>
    <w:rsid w:val="00825AC4"/>
    <w:rsid w:val="00826D08"/>
    <w:rsid w:val="008320A8"/>
    <w:rsid w:val="00832A89"/>
    <w:rsid w:val="00837AF7"/>
    <w:rsid w:val="00840DD1"/>
    <w:rsid w:val="008432AE"/>
    <w:rsid w:val="00844561"/>
    <w:rsid w:val="00846070"/>
    <w:rsid w:val="00847CF9"/>
    <w:rsid w:val="00854F17"/>
    <w:rsid w:val="00857127"/>
    <w:rsid w:val="008605D9"/>
    <w:rsid w:val="0086064E"/>
    <w:rsid w:val="008621A5"/>
    <w:rsid w:val="008737CC"/>
    <w:rsid w:val="008747B7"/>
    <w:rsid w:val="00884375"/>
    <w:rsid w:val="008905DB"/>
    <w:rsid w:val="008911BC"/>
    <w:rsid w:val="00891C41"/>
    <w:rsid w:val="00892D4C"/>
    <w:rsid w:val="00894A8F"/>
    <w:rsid w:val="008979A8"/>
    <w:rsid w:val="00897E51"/>
    <w:rsid w:val="008A2B8C"/>
    <w:rsid w:val="008B009F"/>
    <w:rsid w:val="008B2225"/>
    <w:rsid w:val="008B4E32"/>
    <w:rsid w:val="008B63ED"/>
    <w:rsid w:val="008B6B14"/>
    <w:rsid w:val="008D0C4B"/>
    <w:rsid w:val="008D3405"/>
    <w:rsid w:val="008D3F53"/>
    <w:rsid w:val="008E4453"/>
    <w:rsid w:val="008E4AC0"/>
    <w:rsid w:val="008F49F4"/>
    <w:rsid w:val="008F4E46"/>
    <w:rsid w:val="00901008"/>
    <w:rsid w:val="009025C6"/>
    <w:rsid w:val="00902A25"/>
    <w:rsid w:val="0090495E"/>
    <w:rsid w:val="00904F90"/>
    <w:rsid w:val="00914D5D"/>
    <w:rsid w:val="00915D4F"/>
    <w:rsid w:val="00916B79"/>
    <w:rsid w:val="00926F53"/>
    <w:rsid w:val="00927DA6"/>
    <w:rsid w:val="00933C65"/>
    <w:rsid w:val="0093717D"/>
    <w:rsid w:val="00946F8D"/>
    <w:rsid w:val="00951689"/>
    <w:rsid w:val="00957F8F"/>
    <w:rsid w:val="00960485"/>
    <w:rsid w:val="009621B3"/>
    <w:rsid w:val="0096417E"/>
    <w:rsid w:val="00965245"/>
    <w:rsid w:val="0096623C"/>
    <w:rsid w:val="00971DF3"/>
    <w:rsid w:val="00974519"/>
    <w:rsid w:val="009775B3"/>
    <w:rsid w:val="009842A2"/>
    <w:rsid w:val="00986417"/>
    <w:rsid w:val="00986FFE"/>
    <w:rsid w:val="00991503"/>
    <w:rsid w:val="00991C30"/>
    <w:rsid w:val="0099455F"/>
    <w:rsid w:val="009A22ED"/>
    <w:rsid w:val="009A497C"/>
    <w:rsid w:val="009B36D2"/>
    <w:rsid w:val="009C0F15"/>
    <w:rsid w:val="009C416D"/>
    <w:rsid w:val="009C63E5"/>
    <w:rsid w:val="009D177F"/>
    <w:rsid w:val="009D27E9"/>
    <w:rsid w:val="009D3FA7"/>
    <w:rsid w:val="009D42D0"/>
    <w:rsid w:val="009F5234"/>
    <w:rsid w:val="00A01B9D"/>
    <w:rsid w:val="00A076A5"/>
    <w:rsid w:val="00A07BE7"/>
    <w:rsid w:val="00A12A76"/>
    <w:rsid w:val="00A140E3"/>
    <w:rsid w:val="00A15AC4"/>
    <w:rsid w:val="00A15BF6"/>
    <w:rsid w:val="00A20A82"/>
    <w:rsid w:val="00A20FD5"/>
    <w:rsid w:val="00A30B4F"/>
    <w:rsid w:val="00A3295B"/>
    <w:rsid w:val="00A369D8"/>
    <w:rsid w:val="00A36D68"/>
    <w:rsid w:val="00A40140"/>
    <w:rsid w:val="00A42CF7"/>
    <w:rsid w:val="00A43B20"/>
    <w:rsid w:val="00A454BD"/>
    <w:rsid w:val="00A509DF"/>
    <w:rsid w:val="00A53976"/>
    <w:rsid w:val="00A6115D"/>
    <w:rsid w:val="00A6394D"/>
    <w:rsid w:val="00A67D4B"/>
    <w:rsid w:val="00A67F27"/>
    <w:rsid w:val="00A71215"/>
    <w:rsid w:val="00A719FC"/>
    <w:rsid w:val="00A71A3D"/>
    <w:rsid w:val="00A808E8"/>
    <w:rsid w:val="00A80E91"/>
    <w:rsid w:val="00A87597"/>
    <w:rsid w:val="00A9216B"/>
    <w:rsid w:val="00A9272D"/>
    <w:rsid w:val="00A92889"/>
    <w:rsid w:val="00A92A9B"/>
    <w:rsid w:val="00A934E0"/>
    <w:rsid w:val="00AA027A"/>
    <w:rsid w:val="00AA087A"/>
    <w:rsid w:val="00AA612B"/>
    <w:rsid w:val="00AB2201"/>
    <w:rsid w:val="00AB6E03"/>
    <w:rsid w:val="00AC4B54"/>
    <w:rsid w:val="00AC6DC4"/>
    <w:rsid w:val="00AD193A"/>
    <w:rsid w:val="00AD23F8"/>
    <w:rsid w:val="00AD312C"/>
    <w:rsid w:val="00AD7455"/>
    <w:rsid w:val="00AE1F84"/>
    <w:rsid w:val="00AE3D2D"/>
    <w:rsid w:val="00AE7A30"/>
    <w:rsid w:val="00AE7B1C"/>
    <w:rsid w:val="00AF10CB"/>
    <w:rsid w:val="00B1125F"/>
    <w:rsid w:val="00B13B02"/>
    <w:rsid w:val="00B14A4F"/>
    <w:rsid w:val="00B156FA"/>
    <w:rsid w:val="00B24CBE"/>
    <w:rsid w:val="00B257B0"/>
    <w:rsid w:val="00B25C95"/>
    <w:rsid w:val="00B25D4B"/>
    <w:rsid w:val="00B25DA9"/>
    <w:rsid w:val="00B267D1"/>
    <w:rsid w:val="00B346B8"/>
    <w:rsid w:val="00B371A6"/>
    <w:rsid w:val="00B44E15"/>
    <w:rsid w:val="00B4589E"/>
    <w:rsid w:val="00B50B63"/>
    <w:rsid w:val="00B55BE0"/>
    <w:rsid w:val="00B56FC7"/>
    <w:rsid w:val="00B57E87"/>
    <w:rsid w:val="00B61675"/>
    <w:rsid w:val="00B64332"/>
    <w:rsid w:val="00B648B2"/>
    <w:rsid w:val="00B6661D"/>
    <w:rsid w:val="00B678A3"/>
    <w:rsid w:val="00B77EAF"/>
    <w:rsid w:val="00B827B9"/>
    <w:rsid w:val="00B84081"/>
    <w:rsid w:val="00B86950"/>
    <w:rsid w:val="00B90817"/>
    <w:rsid w:val="00B91B1F"/>
    <w:rsid w:val="00B91F39"/>
    <w:rsid w:val="00B92862"/>
    <w:rsid w:val="00B93AC2"/>
    <w:rsid w:val="00B9530F"/>
    <w:rsid w:val="00B95D1B"/>
    <w:rsid w:val="00B979D7"/>
    <w:rsid w:val="00BA52FB"/>
    <w:rsid w:val="00BA6779"/>
    <w:rsid w:val="00BB4D4A"/>
    <w:rsid w:val="00BB7EB9"/>
    <w:rsid w:val="00BC5AF9"/>
    <w:rsid w:val="00BC726F"/>
    <w:rsid w:val="00BD401B"/>
    <w:rsid w:val="00BD40A2"/>
    <w:rsid w:val="00BD632C"/>
    <w:rsid w:val="00BD67F2"/>
    <w:rsid w:val="00BE1C67"/>
    <w:rsid w:val="00BE7A14"/>
    <w:rsid w:val="00BF0E36"/>
    <w:rsid w:val="00BF41CB"/>
    <w:rsid w:val="00C0040D"/>
    <w:rsid w:val="00C0043C"/>
    <w:rsid w:val="00C005AD"/>
    <w:rsid w:val="00C01148"/>
    <w:rsid w:val="00C03B0F"/>
    <w:rsid w:val="00C03C6B"/>
    <w:rsid w:val="00C144ED"/>
    <w:rsid w:val="00C17B4C"/>
    <w:rsid w:val="00C20CE1"/>
    <w:rsid w:val="00C26250"/>
    <w:rsid w:val="00C2654E"/>
    <w:rsid w:val="00C31C3B"/>
    <w:rsid w:val="00C31FF6"/>
    <w:rsid w:val="00C4183D"/>
    <w:rsid w:val="00C43CE9"/>
    <w:rsid w:val="00C52FFA"/>
    <w:rsid w:val="00C5529F"/>
    <w:rsid w:val="00C57D64"/>
    <w:rsid w:val="00C76468"/>
    <w:rsid w:val="00C8728D"/>
    <w:rsid w:val="00C971D4"/>
    <w:rsid w:val="00CA07AF"/>
    <w:rsid w:val="00CA531E"/>
    <w:rsid w:val="00CA5942"/>
    <w:rsid w:val="00CA7F5C"/>
    <w:rsid w:val="00CB7A76"/>
    <w:rsid w:val="00CC591A"/>
    <w:rsid w:val="00CD0CB5"/>
    <w:rsid w:val="00CD1BB9"/>
    <w:rsid w:val="00CD296A"/>
    <w:rsid w:val="00CD545D"/>
    <w:rsid w:val="00CD6C40"/>
    <w:rsid w:val="00CE497A"/>
    <w:rsid w:val="00CE4F44"/>
    <w:rsid w:val="00CE763C"/>
    <w:rsid w:val="00CE7A9D"/>
    <w:rsid w:val="00CF608B"/>
    <w:rsid w:val="00CF78BD"/>
    <w:rsid w:val="00CF7D32"/>
    <w:rsid w:val="00D05229"/>
    <w:rsid w:val="00D05546"/>
    <w:rsid w:val="00D11892"/>
    <w:rsid w:val="00D12029"/>
    <w:rsid w:val="00D12A44"/>
    <w:rsid w:val="00D133A1"/>
    <w:rsid w:val="00D20D4E"/>
    <w:rsid w:val="00D261A5"/>
    <w:rsid w:val="00D30008"/>
    <w:rsid w:val="00D311B5"/>
    <w:rsid w:val="00D3211E"/>
    <w:rsid w:val="00D32752"/>
    <w:rsid w:val="00D41593"/>
    <w:rsid w:val="00D43CA7"/>
    <w:rsid w:val="00D507B1"/>
    <w:rsid w:val="00D53B1D"/>
    <w:rsid w:val="00D54A24"/>
    <w:rsid w:val="00D553E4"/>
    <w:rsid w:val="00D57DD3"/>
    <w:rsid w:val="00D6163F"/>
    <w:rsid w:val="00D6255B"/>
    <w:rsid w:val="00D640B8"/>
    <w:rsid w:val="00D770B3"/>
    <w:rsid w:val="00D77906"/>
    <w:rsid w:val="00D77918"/>
    <w:rsid w:val="00D85084"/>
    <w:rsid w:val="00D87E36"/>
    <w:rsid w:val="00DA65BB"/>
    <w:rsid w:val="00DA78FE"/>
    <w:rsid w:val="00DA7C4A"/>
    <w:rsid w:val="00DA7E63"/>
    <w:rsid w:val="00DB0014"/>
    <w:rsid w:val="00DB0BC6"/>
    <w:rsid w:val="00DB2C3E"/>
    <w:rsid w:val="00DB4192"/>
    <w:rsid w:val="00DB4F92"/>
    <w:rsid w:val="00DB6186"/>
    <w:rsid w:val="00DB6E06"/>
    <w:rsid w:val="00DB70BD"/>
    <w:rsid w:val="00DB7ED1"/>
    <w:rsid w:val="00DC2CF6"/>
    <w:rsid w:val="00DC7880"/>
    <w:rsid w:val="00DD273D"/>
    <w:rsid w:val="00DD4162"/>
    <w:rsid w:val="00DD5080"/>
    <w:rsid w:val="00DE037A"/>
    <w:rsid w:val="00DE43DC"/>
    <w:rsid w:val="00DE77B3"/>
    <w:rsid w:val="00DF67B4"/>
    <w:rsid w:val="00DF78F7"/>
    <w:rsid w:val="00DF7AF3"/>
    <w:rsid w:val="00E027E1"/>
    <w:rsid w:val="00E0310D"/>
    <w:rsid w:val="00E10737"/>
    <w:rsid w:val="00E11F65"/>
    <w:rsid w:val="00E14D35"/>
    <w:rsid w:val="00E168FA"/>
    <w:rsid w:val="00E2592B"/>
    <w:rsid w:val="00E35AF0"/>
    <w:rsid w:val="00E40A22"/>
    <w:rsid w:val="00E41159"/>
    <w:rsid w:val="00E41EAD"/>
    <w:rsid w:val="00E445CA"/>
    <w:rsid w:val="00E46578"/>
    <w:rsid w:val="00E50788"/>
    <w:rsid w:val="00E50B57"/>
    <w:rsid w:val="00E50BD7"/>
    <w:rsid w:val="00E57FB2"/>
    <w:rsid w:val="00E6538B"/>
    <w:rsid w:val="00E71167"/>
    <w:rsid w:val="00E71F31"/>
    <w:rsid w:val="00E772AD"/>
    <w:rsid w:val="00E9434B"/>
    <w:rsid w:val="00E9626F"/>
    <w:rsid w:val="00E97E81"/>
    <w:rsid w:val="00EA33AC"/>
    <w:rsid w:val="00EB591D"/>
    <w:rsid w:val="00EB69B6"/>
    <w:rsid w:val="00EC0296"/>
    <w:rsid w:val="00EC4A99"/>
    <w:rsid w:val="00EC5379"/>
    <w:rsid w:val="00EC6369"/>
    <w:rsid w:val="00ED7FB2"/>
    <w:rsid w:val="00EE31BA"/>
    <w:rsid w:val="00EE5B3D"/>
    <w:rsid w:val="00EE5DA0"/>
    <w:rsid w:val="00EF2699"/>
    <w:rsid w:val="00EF477E"/>
    <w:rsid w:val="00EF4869"/>
    <w:rsid w:val="00EF4C68"/>
    <w:rsid w:val="00EF687A"/>
    <w:rsid w:val="00EF7E1E"/>
    <w:rsid w:val="00F0085A"/>
    <w:rsid w:val="00F0378A"/>
    <w:rsid w:val="00F06435"/>
    <w:rsid w:val="00F1176F"/>
    <w:rsid w:val="00F1180A"/>
    <w:rsid w:val="00F31F1C"/>
    <w:rsid w:val="00F34845"/>
    <w:rsid w:val="00F3590A"/>
    <w:rsid w:val="00F36730"/>
    <w:rsid w:val="00F37AED"/>
    <w:rsid w:val="00F420ED"/>
    <w:rsid w:val="00F530CF"/>
    <w:rsid w:val="00F53D55"/>
    <w:rsid w:val="00F550D8"/>
    <w:rsid w:val="00F64A3F"/>
    <w:rsid w:val="00F64C5A"/>
    <w:rsid w:val="00F71FE1"/>
    <w:rsid w:val="00F726A0"/>
    <w:rsid w:val="00F72A8C"/>
    <w:rsid w:val="00F731F1"/>
    <w:rsid w:val="00F74422"/>
    <w:rsid w:val="00F74BDE"/>
    <w:rsid w:val="00F76A19"/>
    <w:rsid w:val="00F76C22"/>
    <w:rsid w:val="00F776D6"/>
    <w:rsid w:val="00F85969"/>
    <w:rsid w:val="00F871E1"/>
    <w:rsid w:val="00F87A86"/>
    <w:rsid w:val="00F92104"/>
    <w:rsid w:val="00F94B2A"/>
    <w:rsid w:val="00F9578B"/>
    <w:rsid w:val="00F9687A"/>
    <w:rsid w:val="00FB0337"/>
    <w:rsid w:val="00FB5731"/>
    <w:rsid w:val="00FB6466"/>
    <w:rsid w:val="00FC5676"/>
    <w:rsid w:val="00FC74AF"/>
    <w:rsid w:val="00FC7EF7"/>
    <w:rsid w:val="00FD30C5"/>
    <w:rsid w:val="00FD5328"/>
    <w:rsid w:val="00FD7D4D"/>
    <w:rsid w:val="00FE67A1"/>
    <w:rsid w:val="00FF109B"/>
    <w:rsid w:val="00FF22F0"/>
    <w:rsid w:val="00FF2951"/>
    <w:rsid w:val="00FF398D"/>
    <w:rsid w:val="00FF4637"/>
    <w:rsid w:val="00FF46F0"/>
    <w:rsid w:val="00FF4938"/>
    <w:rsid w:val="00FF5A3F"/>
    <w:rsid w:val="00FF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498D2"/>
  <w15:chartTrackingRefBased/>
  <w15:docId w15:val="{C896C7D8-7901-4E4E-A939-2217F3BB3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234"/>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5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78671">
      <w:bodyDiv w:val="1"/>
      <w:marLeft w:val="0"/>
      <w:marRight w:val="0"/>
      <w:marTop w:val="0"/>
      <w:marBottom w:val="0"/>
      <w:divBdr>
        <w:top w:val="none" w:sz="0" w:space="0" w:color="auto"/>
        <w:left w:val="none" w:sz="0" w:space="0" w:color="auto"/>
        <w:bottom w:val="none" w:sz="0" w:space="0" w:color="auto"/>
        <w:right w:val="none" w:sz="0" w:space="0" w:color="auto"/>
      </w:divBdr>
    </w:div>
    <w:div w:id="213546479">
      <w:bodyDiv w:val="1"/>
      <w:marLeft w:val="0"/>
      <w:marRight w:val="0"/>
      <w:marTop w:val="0"/>
      <w:marBottom w:val="0"/>
      <w:divBdr>
        <w:top w:val="none" w:sz="0" w:space="0" w:color="auto"/>
        <w:left w:val="none" w:sz="0" w:space="0" w:color="auto"/>
        <w:bottom w:val="none" w:sz="0" w:space="0" w:color="auto"/>
        <w:right w:val="none" w:sz="0" w:space="0" w:color="auto"/>
      </w:divBdr>
    </w:div>
    <w:div w:id="236597929">
      <w:bodyDiv w:val="1"/>
      <w:marLeft w:val="0"/>
      <w:marRight w:val="0"/>
      <w:marTop w:val="0"/>
      <w:marBottom w:val="0"/>
      <w:divBdr>
        <w:top w:val="none" w:sz="0" w:space="0" w:color="auto"/>
        <w:left w:val="none" w:sz="0" w:space="0" w:color="auto"/>
        <w:bottom w:val="none" w:sz="0" w:space="0" w:color="auto"/>
        <w:right w:val="none" w:sz="0" w:space="0" w:color="auto"/>
      </w:divBdr>
    </w:div>
    <w:div w:id="238373664">
      <w:bodyDiv w:val="1"/>
      <w:marLeft w:val="0"/>
      <w:marRight w:val="0"/>
      <w:marTop w:val="0"/>
      <w:marBottom w:val="0"/>
      <w:divBdr>
        <w:top w:val="none" w:sz="0" w:space="0" w:color="auto"/>
        <w:left w:val="none" w:sz="0" w:space="0" w:color="auto"/>
        <w:bottom w:val="none" w:sz="0" w:space="0" w:color="auto"/>
        <w:right w:val="none" w:sz="0" w:space="0" w:color="auto"/>
      </w:divBdr>
    </w:div>
    <w:div w:id="312833455">
      <w:bodyDiv w:val="1"/>
      <w:marLeft w:val="0"/>
      <w:marRight w:val="0"/>
      <w:marTop w:val="0"/>
      <w:marBottom w:val="0"/>
      <w:divBdr>
        <w:top w:val="none" w:sz="0" w:space="0" w:color="auto"/>
        <w:left w:val="none" w:sz="0" w:space="0" w:color="auto"/>
        <w:bottom w:val="none" w:sz="0" w:space="0" w:color="auto"/>
        <w:right w:val="none" w:sz="0" w:space="0" w:color="auto"/>
      </w:divBdr>
    </w:div>
    <w:div w:id="425030807">
      <w:bodyDiv w:val="1"/>
      <w:marLeft w:val="0"/>
      <w:marRight w:val="0"/>
      <w:marTop w:val="0"/>
      <w:marBottom w:val="0"/>
      <w:divBdr>
        <w:top w:val="none" w:sz="0" w:space="0" w:color="auto"/>
        <w:left w:val="none" w:sz="0" w:space="0" w:color="auto"/>
        <w:bottom w:val="none" w:sz="0" w:space="0" w:color="auto"/>
        <w:right w:val="none" w:sz="0" w:space="0" w:color="auto"/>
      </w:divBdr>
    </w:div>
    <w:div w:id="475222834">
      <w:bodyDiv w:val="1"/>
      <w:marLeft w:val="0"/>
      <w:marRight w:val="0"/>
      <w:marTop w:val="0"/>
      <w:marBottom w:val="0"/>
      <w:divBdr>
        <w:top w:val="none" w:sz="0" w:space="0" w:color="auto"/>
        <w:left w:val="none" w:sz="0" w:space="0" w:color="auto"/>
        <w:bottom w:val="none" w:sz="0" w:space="0" w:color="auto"/>
        <w:right w:val="none" w:sz="0" w:space="0" w:color="auto"/>
      </w:divBdr>
    </w:div>
    <w:div w:id="767314247">
      <w:bodyDiv w:val="1"/>
      <w:marLeft w:val="0"/>
      <w:marRight w:val="0"/>
      <w:marTop w:val="0"/>
      <w:marBottom w:val="0"/>
      <w:divBdr>
        <w:top w:val="none" w:sz="0" w:space="0" w:color="auto"/>
        <w:left w:val="none" w:sz="0" w:space="0" w:color="auto"/>
        <w:bottom w:val="none" w:sz="0" w:space="0" w:color="auto"/>
        <w:right w:val="none" w:sz="0" w:space="0" w:color="auto"/>
      </w:divBdr>
    </w:div>
    <w:div w:id="808741728">
      <w:bodyDiv w:val="1"/>
      <w:marLeft w:val="0"/>
      <w:marRight w:val="0"/>
      <w:marTop w:val="0"/>
      <w:marBottom w:val="0"/>
      <w:divBdr>
        <w:top w:val="none" w:sz="0" w:space="0" w:color="auto"/>
        <w:left w:val="none" w:sz="0" w:space="0" w:color="auto"/>
        <w:bottom w:val="none" w:sz="0" w:space="0" w:color="auto"/>
        <w:right w:val="none" w:sz="0" w:space="0" w:color="auto"/>
      </w:divBdr>
    </w:div>
    <w:div w:id="879780033">
      <w:bodyDiv w:val="1"/>
      <w:marLeft w:val="0"/>
      <w:marRight w:val="0"/>
      <w:marTop w:val="0"/>
      <w:marBottom w:val="0"/>
      <w:divBdr>
        <w:top w:val="none" w:sz="0" w:space="0" w:color="auto"/>
        <w:left w:val="none" w:sz="0" w:space="0" w:color="auto"/>
        <w:bottom w:val="none" w:sz="0" w:space="0" w:color="auto"/>
        <w:right w:val="none" w:sz="0" w:space="0" w:color="auto"/>
      </w:divBdr>
    </w:div>
    <w:div w:id="882597649">
      <w:bodyDiv w:val="1"/>
      <w:marLeft w:val="0"/>
      <w:marRight w:val="0"/>
      <w:marTop w:val="0"/>
      <w:marBottom w:val="0"/>
      <w:divBdr>
        <w:top w:val="none" w:sz="0" w:space="0" w:color="auto"/>
        <w:left w:val="none" w:sz="0" w:space="0" w:color="auto"/>
        <w:bottom w:val="none" w:sz="0" w:space="0" w:color="auto"/>
        <w:right w:val="none" w:sz="0" w:space="0" w:color="auto"/>
      </w:divBdr>
    </w:div>
    <w:div w:id="913777636">
      <w:bodyDiv w:val="1"/>
      <w:marLeft w:val="0"/>
      <w:marRight w:val="0"/>
      <w:marTop w:val="0"/>
      <w:marBottom w:val="0"/>
      <w:divBdr>
        <w:top w:val="none" w:sz="0" w:space="0" w:color="auto"/>
        <w:left w:val="none" w:sz="0" w:space="0" w:color="auto"/>
        <w:bottom w:val="none" w:sz="0" w:space="0" w:color="auto"/>
        <w:right w:val="none" w:sz="0" w:space="0" w:color="auto"/>
      </w:divBdr>
    </w:div>
    <w:div w:id="1055006440">
      <w:bodyDiv w:val="1"/>
      <w:marLeft w:val="0"/>
      <w:marRight w:val="0"/>
      <w:marTop w:val="0"/>
      <w:marBottom w:val="0"/>
      <w:divBdr>
        <w:top w:val="none" w:sz="0" w:space="0" w:color="auto"/>
        <w:left w:val="none" w:sz="0" w:space="0" w:color="auto"/>
        <w:bottom w:val="none" w:sz="0" w:space="0" w:color="auto"/>
        <w:right w:val="none" w:sz="0" w:space="0" w:color="auto"/>
      </w:divBdr>
    </w:div>
    <w:div w:id="1094470554">
      <w:bodyDiv w:val="1"/>
      <w:marLeft w:val="0"/>
      <w:marRight w:val="0"/>
      <w:marTop w:val="0"/>
      <w:marBottom w:val="0"/>
      <w:divBdr>
        <w:top w:val="none" w:sz="0" w:space="0" w:color="auto"/>
        <w:left w:val="none" w:sz="0" w:space="0" w:color="auto"/>
        <w:bottom w:val="none" w:sz="0" w:space="0" w:color="auto"/>
        <w:right w:val="none" w:sz="0" w:space="0" w:color="auto"/>
      </w:divBdr>
    </w:div>
    <w:div w:id="1407416456">
      <w:bodyDiv w:val="1"/>
      <w:marLeft w:val="0"/>
      <w:marRight w:val="0"/>
      <w:marTop w:val="0"/>
      <w:marBottom w:val="0"/>
      <w:divBdr>
        <w:top w:val="none" w:sz="0" w:space="0" w:color="auto"/>
        <w:left w:val="none" w:sz="0" w:space="0" w:color="auto"/>
        <w:bottom w:val="none" w:sz="0" w:space="0" w:color="auto"/>
        <w:right w:val="none" w:sz="0" w:space="0" w:color="auto"/>
      </w:divBdr>
    </w:div>
    <w:div w:id="1632705424">
      <w:bodyDiv w:val="1"/>
      <w:marLeft w:val="0"/>
      <w:marRight w:val="0"/>
      <w:marTop w:val="0"/>
      <w:marBottom w:val="0"/>
      <w:divBdr>
        <w:top w:val="none" w:sz="0" w:space="0" w:color="auto"/>
        <w:left w:val="none" w:sz="0" w:space="0" w:color="auto"/>
        <w:bottom w:val="none" w:sz="0" w:space="0" w:color="auto"/>
        <w:right w:val="none" w:sz="0" w:space="0" w:color="auto"/>
      </w:divBdr>
    </w:div>
    <w:div w:id="1806897016">
      <w:bodyDiv w:val="1"/>
      <w:marLeft w:val="0"/>
      <w:marRight w:val="0"/>
      <w:marTop w:val="0"/>
      <w:marBottom w:val="0"/>
      <w:divBdr>
        <w:top w:val="none" w:sz="0" w:space="0" w:color="auto"/>
        <w:left w:val="none" w:sz="0" w:space="0" w:color="auto"/>
        <w:bottom w:val="none" w:sz="0" w:space="0" w:color="auto"/>
        <w:right w:val="none" w:sz="0" w:space="0" w:color="auto"/>
      </w:divBdr>
    </w:div>
    <w:div w:id="1824349224">
      <w:bodyDiv w:val="1"/>
      <w:marLeft w:val="0"/>
      <w:marRight w:val="0"/>
      <w:marTop w:val="0"/>
      <w:marBottom w:val="0"/>
      <w:divBdr>
        <w:top w:val="none" w:sz="0" w:space="0" w:color="auto"/>
        <w:left w:val="none" w:sz="0" w:space="0" w:color="auto"/>
        <w:bottom w:val="none" w:sz="0" w:space="0" w:color="auto"/>
        <w:right w:val="none" w:sz="0" w:space="0" w:color="auto"/>
      </w:divBdr>
    </w:div>
    <w:div w:id="1837305503">
      <w:bodyDiv w:val="1"/>
      <w:marLeft w:val="0"/>
      <w:marRight w:val="0"/>
      <w:marTop w:val="0"/>
      <w:marBottom w:val="0"/>
      <w:divBdr>
        <w:top w:val="none" w:sz="0" w:space="0" w:color="auto"/>
        <w:left w:val="none" w:sz="0" w:space="0" w:color="auto"/>
        <w:bottom w:val="none" w:sz="0" w:space="0" w:color="auto"/>
        <w:right w:val="none" w:sz="0" w:space="0" w:color="auto"/>
      </w:divBdr>
    </w:div>
    <w:div w:id="1863938234">
      <w:bodyDiv w:val="1"/>
      <w:marLeft w:val="0"/>
      <w:marRight w:val="0"/>
      <w:marTop w:val="0"/>
      <w:marBottom w:val="0"/>
      <w:divBdr>
        <w:top w:val="none" w:sz="0" w:space="0" w:color="auto"/>
        <w:left w:val="none" w:sz="0" w:space="0" w:color="auto"/>
        <w:bottom w:val="none" w:sz="0" w:space="0" w:color="auto"/>
        <w:right w:val="none" w:sz="0" w:space="0" w:color="auto"/>
      </w:divBdr>
    </w:div>
    <w:div w:id="1954170285">
      <w:bodyDiv w:val="1"/>
      <w:marLeft w:val="0"/>
      <w:marRight w:val="0"/>
      <w:marTop w:val="0"/>
      <w:marBottom w:val="0"/>
      <w:divBdr>
        <w:top w:val="none" w:sz="0" w:space="0" w:color="auto"/>
        <w:left w:val="none" w:sz="0" w:space="0" w:color="auto"/>
        <w:bottom w:val="none" w:sz="0" w:space="0" w:color="auto"/>
        <w:right w:val="none" w:sz="0" w:space="0" w:color="auto"/>
      </w:divBdr>
    </w:div>
    <w:div w:id="1969968987">
      <w:bodyDiv w:val="1"/>
      <w:marLeft w:val="0"/>
      <w:marRight w:val="0"/>
      <w:marTop w:val="0"/>
      <w:marBottom w:val="0"/>
      <w:divBdr>
        <w:top w:val="none" w:sz="0" w:space="0" w:color="auto"/>
        <w:left w:val="none" w:sz="0" w:space="0" w:color="auto"/>
        <w:bottom w:val="none" w:sz="0" w:space="0" w:color="auto"/>
        <w:right w:val="none" w:sz="0" w:space="0" w:color="auto"/>
      </w:divBdr>
    </w:div>
    <w:div w:id="1983078425">
      <w:bodyDiv w:val="1"/>
      <w:marLeft w:val="0"/>
      <w:marRight w:val="0"/>
      <w:marTop w:val="0"/>
      <w:marBottom w:val="0"/>
      <w:divBdr>
        <w:top w:val="none" w:sz="0" w:space="0" w:color="auto"/>
        <w:left w:val="none" w:sz="0" w:space="0" w:color="auto"/>
        <w:bottom w:val="none" w:sz="0" w:space="0" w:color="auto"/>
        <w:right w:val="none" w:sz="0" w:space="0" w:color="auto"/>
      </w:divBdr>
    </w:div>
    <w:div w:id="2020572939">
      <w:bodyDiv w:val="1"/>
      <w:marLeft w:val="0"/>
      <w:marRight w:val="0"/>
      <w:marTop w:val="0"/>
      <w:marBottom w:val="0"/>
      <w:divBdr>
        <w:top w:val="none" w:sz="0" w:space="0" w:color="auto"/>
        <w:left w:val="none" w:sz="0" w:space="0" w:color="auto"/>
        <w:bottom w:val="none" w:sz="0" w:space="0" w:color="auto"/>
        <w:right w:val="none" w:sz="0" w:space="0" w:color="auto"/>
      </w:divBdr>
    </w:div>
    <w:div w:id="2052262946">
      <w:bodyDiv w:val="1"/>
      <w:marLeft w:val="0"/>
      <w:marRight w:val="0"/>
      <w:marTop w:val="0"/>
      <w:marBottom w:val="0"/>
      <w:divBdr>
        <w:top w:val="none" w:sz="0" w:space="0" w:color="auto"/>
        <w:left w:val="none" w:sz="0" w:space="0" w:color="auto"/>
        <w:bottom w:val="none" w:sz="0" w:space="0" w:color="auto"/>
        <w:right w:val="none" w:sz="0" w:space="0" w:color="auto"/>
      </w:divBdr>
    </w:div>
    <w:div w:id="206505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rah.mills@letsgozero.org" TargetMode="External"/><Relationship Id="rId18" Type="http://schemas.openxmlformats.org/officeDocument/2006/relationships/hyperlink" Target="https://jointhepod.org/campaigns/sof25" TargetMode="External"/><Relationship Id="rId26" Type="http://schemas.openxmlformats.org/officeDocument/2006/relationships/hyperlink" Target="https://school-resources-exchange.co.uk/" TargetMode="External"/><Relationship Id="rId39" Type="http://schemas.openxmlformats.org/officeDocument/2006/relationships/hyperlink" Target="https://tescostrongerstarts.org.uk/apply-for-a-grant/" TargetMode="External"/><Relationship Id="rId21" Type="http://schemas.openxmlformats.org/officeDocument/2006/relationships/image" Target="media/image5.png"/><Relationship Id="rId34" Type="http://schemas.openxmlformats.org/officeDocument/2006/relationships/hyperlink" Target="https://betterplaneteducation.org.uk/book-a-school-talk" TargetMode="External"/><Relationship Id="rId42" Type="http://schemas.openxmlformats.org/officeDocument/2006/relationships/hyperlink" Target="https://www.et-foundation.co.uk/resources/esd/esd-resources/map-the-curriculum-tool/" TargetMode="External"/><Relationship Id="rId47" Type="http://schemas.openxmlformats.org/officeDocument/2006/relationships/hyperlink" Target="https://www.educationnaturepark.org.uk/" TargetMode="External"/><Relationship Id="rId50" Type="http://schemas.openxmlformats.org/officeDocument/2006/relationships/hyperlink" Target="https://www.rspb.org.uk/whats-happening/big-garden-birdwatch" TargetMode="External"/><Relationship Id="rId55" Type="http://schemas.openxmlformats.org/officeDocument/2006/relationships/hyperlink" Target="https://www.stwater.co.uk/about-us/education-zone/workshops-and-visits/"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untyourcarbon.org/" TargetMode="External"/><Relationship Id="rId29" Type="http://schemas.openxmlformats.org/officeDocument/2006/relationships/hyperlink" Target="https://www.wastebuster.co.uk/resources/teaching-pack/recycle-now-with-busta-waste-audit-and-action-plan-guide/580" TargetMode="External"/><Relationship Id="rId11" Type="http://schemas.openxmlformats.org/officeDocument/2006/relationships/image" Target="media/image2.png"/><Relationship Id="rId24" Type="http://schemas.openxmlformats.org/officeDocument/2006/relationships/hyperlink" Target="https://www.bikeability.org.uk/cycletoschoolweek/" TargetMode="External"/><Relationship Id="rId32" Type="http://schemas.openxmlformats.org/officeDocument/2006/relationships/hyperlink" Target="https://www.stwater.co.uk/about-us/education-zone/workshops-and-visits/" TargetMode="External"/><Relationship Id="rId37" Type="http://schemas.openxmlformats.org/officeDocument/2006/relationships/hyperlink" Target="https://www.stwater.co.uk/about-us/severn-trent-community-fund/" TargetMode="External"/><Relationship Id="rId40" Type="http://schemas.openxmlformats.org/officeDocument/2006/relationships/hyperlink" Target="https://bag2school.com/" TargetMode="External"/><Relationship Id="rId45" Type="http://schemas.openxmlformats.org/officeDocument/2006/relationships/hyperlink" Target="https://energisingfutures.co.uk/resources/unlockinggreenskillsandcareers/" TargetMode="External"/><Relationship Id="rId53" Type="http://schemas.openxmlformats.org/officeDocument/2006/relationships/hyperlink" Target="https://ltl.org.uk/projects/climate-ready-school-grounds/" TargetMode="External"/><Relationship Id="rId58" Type="http://schemas.openxmlformats.org/officeDocument/2006/relationships/header" Target="header1.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energysparks.uk/campaigns/find-out-more" TargetMode="External"/><Relationship Id="rId14" Type="http://schemas.openxmlformats.org/officeDocument/2006/relationships/hyperlink" Target="mailto:Sarah.mills@letsgozero.org" TargetMode="External"/><Relationship Id="rId22" Type="http://schemas.openxmlformats.org/officeDocument/2006/relationships/image" Target="media/image6.svg"/><Relationship Id="rId27" Type="http://schemas.openxmlformats.org/officeDocument/2006/relationships/hyperlink" Target="https://collecteco.co.uk/good-causes/" TargetMode="External"/><Relationship Id="rId30" Type="http://schemas.openxmlformats.org/officeDocument/2006/relationships/hyperlink" Target="https://businessofrecycling.wrap.ngo/recycling-guide/education" TargetMode="External"/><Relationship Id="rId35" Type="http://schemas.openxmlformats.org/officeDocument/2006/relationships/hyperlink" Target="mailto:Martin.skingley@proveg.org" TargetMode="External"/><Relationship Id="rId43" Type="http://schemas.openxmlformats.org/officeDocument/2006/relationships/hyperlink" Target="https://www.teachthefuture.uk/tracked-changes-project" TargetMode="External"/><Relationship Id="rId48" Type="http://schemas.openxmlformats.org/officeDocument/2006/relationships/hyperlink" Target="https://www.educationnaturepark.org.uk/resource/record-wildlife-your-site" TargetMode="External"/><Relationship Id="rId56" Type="http://schemas.openxmlformats.org/officeDocument/2006/relationships/hyperlink" Target="https://www.stwater.co.uk/about-us/education-zone/workshops-and-visits/" TargetMode="External"/><Relationship Id="rId8" Type="http://schemas.openxmlformats.org/officeDocument/2006/relationships/footnotes" Target="footnotes.xml"/><Relationship Id="rId51" Type="http://schemas.openxmlformats.org/officeDocument/2006/relationships/image" Target="media/image7.sv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mailto:wcccycletraining@warwickshire.gov.uk" TargetMode="External"/><Relationship Id="rId33" Type="http://schemas.openxmlformats.org/officeDocument/2006/relationships/hyperlink" Target="https://www.youngclimatewarriors.org/climatechangeassemblies" TargetMode="External"/><Relationship Id="rId38" Type="http://schemas.openxmlformats.org/officeDocument/2006/relationships/hyperlink" Target="https://npowerbusinesssolutions.com/foundation" TargetMode="External"/><Relationship Id="rId46" Type="http://schemas.openxmlformats.org/officeDocument/2006/relationships/hyperlink" Target="mailto:climate-ambassadors.wm@keele.ac.uk" TargetMode="External"/><Relationship Id="rId59" Type="http://schemas.openxmlformats.org/officeDocument/2006/relationships/header" Target="header2.xml"/><Relationship Id="rId20" Type="http://schemas.openxmlformats.org/officeDocument/2006/relationships/hyperlink" Target="https://energysparks.uk/activity_types/12" TargetMode="External"/><Relationship Id="rId41" Type="http://schemas.openxmlformats.org/officeDocument/2006/relationships/hyperlink" Target="https://www.avivacommunityfund.co.uk/start-crowdfunding" TargetMode="External"/><Relationship Id="rId54" Type="http://schemas.openxmlformats.org/officeDocument/2006/relationships/hyperlink" Target="https://www.stwater.co.uk/get-in-touch/business-water-form/"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etsgozero.org/join/" TargetMode="External"/><Relationship Id="rId23" Type="http://schemas.openxmlformats.org/officeDocument/2006/relationships/hyperlink" Target="https://bigwalkandwheel.org.uk/" TargetMode="External"/><Relationship Id="rId28" Type="http://schemas.openxmlformats.org/officeDocument/2006/relationships/hyperlink" Target="https://www.youngclimatewarriors.org/" TargetMode="External"/><Relationship Id="rId36" Type="http://schemas.openxmlformats.org/officeDocument/2006/relationships/hyperlink" Target="https://www.educationnaturepark.org.uk/finding-funding" TargetMode="External"/><Relationship Id="rId49" Type="http://schemas.openxmlformats.org/officeDocument/2006/relationships/hyperlink" Target="https://www.educationnaturepark.org.uk/resource/mapping-your-site" TargetMode="External"/><Relationship Id="rId57" Type="http://schemas.openxmlformats.org/officeDocument/2006/relationships/image" Target="media/image8.jpeg"/><Relationship Id="rId10" Type="http://schemas.openxmlformats.org/officeDocument/2006/relationships/image" Target="media/image1.png"/><Relationship Id="rId31" Type="http://schemas.openxmlformats.org/officeDocument/2006/relationships/hyperlink" Target="https://buyingforschools.blog.gov.uk/2024/11/06/getting-your-school-or-trust-ready-for-new-recycling-regulations/" TargetMode="External"/><Relationship Id="rId44" Type="http://schemas.openxmlformats.org/officeDocument/2006/relationships/hyperlink" Target="hhttps://ltl.org.uk/free-resources/" TargetMode="External"/><Relationship Id="rId52" Type="http://schemas.openxmlformats.org/officeDocument/2006/relationships/hyperlink" Target="https://neu.org.uk/latest/library/joint-union-heatwave-protocol"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Mills\SFCT\Ashden%20-%20Let's%20Go%20Zero\Climate%20Action%20Advisors%20Project\1.%20Climate%20Action%20Advisors\School%20Engagement%20&amp;%20Action%20Planning\Templates%20and%20examples\Example%20CAPs%20for%20SIAMS&amp;OFSTED\CAP%20templ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72524c-3ed8-4d05-8013-1be75c9ff0a1">
      <Terms xmlns="http://schemas.microsoft.com/office/infopath/2007/PartnerControls"/>
    </lcf76f155ced4ddcb4097134ff3c332f>
    <TaxCatchAll xmlns="64cdc378-8a95-4aa5-864a-45ce90952a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0A9C78971E8B46BB70BBDE0579A70D" ma:contentTypeVersion="14" ma:contentTypeDescription="Create a new document." ma:contentTypeScope="" ma:versionID="2f396bc9e477cc08b6720ad7f443c0bb">
  <xsd:schema xmlns:xsd="http://www.w3.org/2001/XMLSchema" xmlns:xs="http://www.w3.org/2001/XMLSchema" xmlns:p="http://schemas.microsoft.com/office/2006/metadata/properties" xmlns:ns2="c172524c-3ed8-4d05-8013-1be75c9ff0a1" xmlns:ns3="64cdc378-8a95-4aa5-864a-45ce90952ac4" targetNamespace="http://schemas.microsoft.com/office/2006/metadata/properties" ma:root="true" ma:fieldsID="4dfb705d60ee29f95d5f5fff73290d55" ns2:_="" ns3:_="">
    <xsd:import namespace="c172524c-3ed8-4d05-8013-1be75c9ff0a1"/>
    <xsd:import namespace="64cdc378-8a95-4aa5-864a-45ce90952a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72524c-3ed8-4d05-8013-1be75c9ff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cdc378-8a95-4aa5-864a-45ce90952a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93a129f-1067-467e-be19-614f285b02e6}" ma:internalName="TaxCatchAll" ma:showField="CatchAllData" ma:web="64cdc378-8a95-4aa5-864a-45ce90952a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9E008-4D64-4446-A0F2-D6C38BE8EAC7}">
  <ds:schemaRefs>
    <ds:schemaRef ds:uri="http://schemas.microsoft.com/sharepoint/v3/contenttype/forms"/>
  </ds:schemaRefs>
</ds:datastoreItem>
</file>

<file path=customXml/itemProps2.xml><?xml version="1.0" encoding="utf-8"?>
<ds:datastoreItem xmlns:ds="http://schemas.openxmlformats.org/officeDocument/2006/customXml" ds:itemID="{8225939B-2C1F-436E-9697-500E83DFE481}">
  <ds:schemaRefs>
    <ds:schemaRef ds:uri="http://schemas.microsoft.com/office/2006/metadata/properties"/>
    <ds:schemaRef ds:uri="http://schemas.microsoft.com/office/infopath/2007/PartnerControls"/>
    <ds:schemaRef ds:uri="c172524c-3ed8-4d05-8013-1be75c9ff0a1"/>
    <ds:schemaRef ds:uri="64cdc378-8a95-4aa5-864a-45ce90952ac4"/>
  </ds:schemaRefs>
</ds:datastoreItem>
</file>

<file path=customXml/itemProps3.xml><?xml version="1.0" encoding="utf-8"?>
<ds:datastoreItem xmlns:ds="http://schemas.openxmlformats.org/officeDocument/2006/customXml" ds:itemID="{35CDB71F-A727-43CC-A188-1AC8FCFA9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72524c-3ed8-4d05-8013-1be75c9ff0a1"/>
    <ds:schemaRef ds:uri="64cdc378-8a95-4aa5-864a-45ce90952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CAP templat</Template>
  <TotalTime>203</TotalTime>
  <Pages>12</Pages>
  <Words>2478</Words>
  <Characters>14177</Characters>
  <Application>Microsoft Office Word</Application>
  <DocSecurity>0</DocSecurity>
  <Lines>746</Lines>
  <Paragraphs>504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Mills</dc:creator>
  <cp:keywords/>
  <dc:description/>
  <cp:lastModifiedBy>Donna Nicol (CTK)</cp:lastModifiedBy>
  <cp:revision>105</cp:revision>
  <dcterms:created xsi:type="dcterms:W3CDTF">2025-06-24T12:56:00Z</dcterms:created>
  <dcterms:modified xsi:type="dcterms:W3CDTF">2025-09-04T13:09:00Z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0x010100740A9C78971E8B46BB70BBDE0579A70D</vt:lpwstr>
  </property>
  <property fmtid="{D5CDD505-2E9C-101B-9397-08002B2CF9AE}" pid="3" name="MediaServiceImageTags">
    <vt:lpwstr/>
  </property>
</Properties>
</file>